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2B7" w:rsidRDefault="006512B7" w:rsidP="00277CE7">
      <w:pPr>
        <w:jc w:val="center"/>
        <w:rPr>
          <w:b/>
          <w:sz w:val="28"/>
          <w:szCs w:val="28"/>
        </w:rPr>
      </w:pPr>
    </w:p>
    <w:p w:rsidR="00CE5E07" w:rsidRDefault="00196878" w:rsidP="00277CE7">
      <w:pPr>
        <w:jc w:val="center"/>
        <w:rPr>
          <w:b/>
          <w:sz w:val="28"/>
          <w:szCs w:val="28"/>
        </w:rPr>
      </w:pPr>
      <w:r w:rsidRPr="00196878">
        <w:rPr>
          <w:b/>
          <w:sz w:val="28"/>
          <w:szCs w:val="28"/>
        </w:rPr>
        <w:t>MODE OPE</w:t>
      </w:r>
      <w:r w:rsidR="003F4C2D">
        <w:rPr>
          <w:b/>
          <w:sz w:val="28"/>
          <w:szCs w:val="28"/>
        </w:rPr>
        <w:t xml:space="preserve">RATOIRE </w:t>
      </w:r>
      <w:r w:rsidR="00277CE7">
        <w:rPr>
          <w:b/>
          <w:sz w:val="28"/>
          <w:szCs w:val="28"/>
        </w:rPr>
        <w:t xml:space="preserve">POUR LA </w:t>
      </w:r>
      <w:r w:rsidR="003F4C2D">
        <w:rPr>
          <w:b/>
          <w:sz w:val="28"/>
          <w:szCs w:val="28"/>
        </w:rPr>
        <w:t xml:space="preserve">FABRICATION </w:t>
      </w:r>
      <w:r w:rsidR="00277CE7">
        <w:rPr>
          <w:b/>
          <w:sz w:val="28"/>
          <w:szCs w:val="28"/>
        </w:rPr>
        <w:t xml:space="preserve">DE </w:t>
      </w:r>
      <w:r w:rsidR="003F4C2D">
        <w:rPr>
          <w:b/>
          <w:sz w:val="28"/>
          <w:szCs w:val="28"/>
        </w:rPr>
        <w:t>MASQUE</w:t>
      </w:r>
      <w:r w:rsidR="00277CE7">
        <w:rPr>
          <w:b/>
          <w:sz w:val="28"/>
          <w:szCs w:val="28"/>
        </w:rPr>
        <w:t>S EN TISSU</w:t>
      </w:r>
      <w:bookmarkStart w:id="0" w:name="_GoBack"/>
      <w:bookmarkEnd w:id="0"/>
    </w:p>
    <w:p w:rsidR="00FD4EC9" w:rsidRDefault="00FD4EC9" w:rsidP="003F4C2D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Afin d’augmenter l’efficacité, le masque est assemblé avec deux tissus.</w:t>
      </w:r>
      <w:r w:rsidR="00AC0755">
        <w:rPr>
          <w:b/>
          <w:color w:val="FF0000"/>
          <w:sz w:val="24"/>
          <w:szCs w:val="24"/>
        </w:rPr>
        <w:t xml:space="preserve"> Important :</w:t>
      </w:r>
    </w:p>
    <w:p w:rsidR="00774D6A" w:rsidRPr="00F449C0" w:rsidRDefault="00774D6A" w:rsidP="00774D6A">
      <w:pPr>
        <w:pStyle w:val="Paragraphedeliste"/>
        <w:numPr>
          <w:ilvl w:val="0"/>
          <w:numId w:val="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Utiliser un </w:t>
      </w:r>
      <w:r w:rsidR="00AD2AF9">
        <w:rPr>
          <w:b/>
          <w:color w:val="FF0000"/>
          <w:sz w:val="24"/>
          <w:szCs w:val="24"/>
        </w:rPr>
        <w:t xml:space="preserve">fil de couture  en poly coton </w:t>
      </w:r>
      <w:r>
        <w:rPr>
          <w:b/>
          <w:color w:val="FF0000"/>
          <w:sz w:val="24"/>
          <w:szCs w:val="24"/>
        </w:rPr>
        <w:t>minimum de 120 cm</w:t>
      </w:r>
      <w:r w:rsidRPr="00F449C0">
        <w:rPr>
          <w:b/>
          <w:color w:val="FF0000"/>
          <w:sz w:val="24"/>
          <w:szCs w:val="24"/>
          <w:vertAlign w:val="superscript"/>
        </w:rPr>
        <w:t>2</w:t>
      </w:r>
      <w:r>
        <w:rPr>
          <w:b/>
          <w:color w:val="FF0000"/>
          <w:sz w:val="24"/>
          <w:szCs w:val="24"/>
        </w:rPr>
        <w:t xml:space="preserve"> ou 160 cm</w:t>
      </w:r>
      <w:r w:rsidRPr="00F449C0">
        <w:rPr>
          <w:b/>
          <w:color w:val="FF0000"/>
          <w:sz w:val="24"/>
          <w:szCs w:val="24"/>
          <w:vertAlign w:val="superscript"/>
        </w:rPr>
        <w:t>2</w:t>
      </w:r>
      <w:r w:rsidR="00AD2AF9">
        <w:rPr>
          <w:b/>
          <w:color w:val="FF0000"/>
          <w:sz w:val="24"/>
          <w:szCs w:val="24"/>
        </w:rPr>
        <w:t xml:space="preserve">, </w:t>
      </w:r>
      <w:r w:rsidR="00AD2AF9">
        <w:rPr>
          <w:b/>
          <w:color w:val="FF0000"/>
          <w:sz w:val="24"/>
          <w:szCs w:val="24"/>
          <w:vertAlign w:val="superscript"/>
        </w:rPr>
        <w:t xml:space="preserve"> </w:t>
      </w:r>
      <w:r w:rsidR="00AD2AF9" w:rsidRPr="00AD2AF9">
        <w:rPr>
          <w:b/>
          <w:color w:val="FF0000"/>
          <w:sz w:val="24"/>
          <w:szCs w:val="24"/>
        </w:rPr>
        <w:t>avec une aiguille de 90</w:t>
      </w:r>
      <w:r w:rsidRPr="00F449C0">
        <w:rPr>
          <w:b/>
          <w:color w:val="FF0000"/>
          <w:sz w:val="24"/>
          <w:szCs w:val="24"/>
        </w:rPr>
        <w:t xml:space="preserve"> </w:t>
      </w:r>
    </w:p>
    <w:p w:rsidR="00F449C0" w:rsidRDefault="00AC0755" w:rsidP="00F449C0">
      <w:pPr>
        <w:pStyle w:val="Paragraphedeliste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F449C0">
        <w:rPr>
          <w:b/>
          <w:color w:val="FF0000"/>
          <w:sz w:val="24"/>
          <w:szCs w:val="24"/>
        </w:rPr>
        <w:t>M</w:t>
      </w:r>
      <w:r w:rsidR="003F4C2D" w:rsidRPr="00F449C0">
        <w:rPr>
          <w:b/>
          <w:color w:val="FF0000"/>
          <w:sz w:val="24"/>
          <w:szCs w:val="24"/>
        </w:rPr>
        <w:t xml:space="preserve">ettre </w:t>
      </w:r>
      <w:r w:rsidR="003F4C2D" w:rsidRPr="00774D6A">
        <w:rPr>
          <w:b/>
          <w:color w:val="FF0000"/>
          <w:sz w:val="24"/>
          <w:szCs w:val="24"/>
          <w:u w:val="single"/>
        </w:rPr>
        <w:t xml:space="preserve">un tissu </w:t>
      </w:r>
      <w:r w:rsidRPr="00774D6A">
        <w:rPr>
          <w:b/>
          <w:color w:val="FF0000"/>
          <w:sz w:val="24"/>
          <w:szCs w:val="24"/>
          <w:u w:val="single"/>
        </w:rPr>
        <w:t>identifié dessus</w:t>
      </w:r>
      <w:r w:rsidRPr="00F449C0">
        <w:rPr>
          <w:b/>
          <w:color w:val="FF0000"/>
          <w:sz w:val="24"/>
          <w:szCs w:val="24"/>
        </w:rPr>
        <w:t xml:space="preserve"> et </w:t>
      </w:r>
      <w:r w:rsidRPr="00774D6A">
        <w:rPr>
          <w:b/>
          <w:color w:val="FF0000"/>
          <w:sz w:val="24"/>
          <w:szCs w:val="24"/>
          <w:u w:val="single"/>
        </w:rPr>
        <w:t>un autre identifié dessous</w:t>
      </w:r>
      <w:r w:rsidRPr="00F449C0">
        <w:rPr>
          <w:b/>
          <w:color w:val="FF0000"/>
          <w:sz w:val="24"/>
          <w:szCs w:val="24"/>
        </w:rPr>
        <w:t xml:space="preserve"> ce qui permet de croiser les fibres</w:t>
      </w:r>
    </w:p>
    <w:p w:rsidR="00FD4EC9" w:rsidRDefault="00774D6A" w:rsidP="003F4C2D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735040" behindDoc="0" locked="0" layoutInCell="1" allowOverlap="1" wp14:anchorId="018C4FBD" wp14:editId="7EDBC5DF">
            <wp:simplePos x="0" y="0"/>
            <wp:positionH relativeFrom="column">
              <wp:posOffset>3699510</wp:posOffset>
            </wp:positionH>
            <wp:positionV relativeFrom="paragraph">
              <wp:posOffset>96358</wp:posOffset>
            </wp:positionV>
            <wp:extent cx="3115310" cy="2328545"/>
            <wp:effectExtent l="0" t="0" r="889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734016" behindDoc="0" locked="0" layoutInCell="1" allowOverlap="1" wp14:anchorId="56388116" wp14:editId="50BD199C">
            <wp:simplePos x="0" y="0"/>
            <wp:positionH relativeFrom="column">
              <wp:posOffset>137795</wp:posOffset>
            </wp:positionH>
            <wp:positionV relativeFrom="paragraph">
              <wp:posOffset>75565</wp:posOffset>
            </wp:positionV>
            <wp:extent cx="3115310" cy="2328545"/>
            <wp:effectExtent l="0" t="0" r="889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FCB" w:rsidRDefault="00E27FCB" w:rsidP="003F4C2D">
      <w:pPr>
        <w:jc w:val="center"/>
        <w:rPr>
          <w:b/>
          <w:color w:val="FF0000"/>
          <w:sz w:val="24"/>
          <w:szCs w:val="24"/>
        </w:rPr>
      </w:pPr>
    </w:p>
    <w:p w:rsidR="00E27FCB" w:rsidRDefault="00E27FCB" w:rsidP="003F4C2D">
      <w:pPr>
        <w:jc w:val="center"/>
        <w:rPr>
          <w:b/>
          <w:color w:val="FF0000"/>
          <w:sz w:val="24"/>
          <w:szCs w:val="24"/>
        </w:rPr>
      </w:pPr>
    </w:p>
    <w:p w:rsidR="00E27FCB" w:rsidRDefault="00E27FCB" w:rsidP="003F4C2D">
      <w:pPr>
        <w:jc w:val="center"/>
        <w:rPr>
          <w:b/>
          <w:color w:val="FF0000"/>
          <w:sz w:val="24"/>
          <w:szCs w:val="24"/>
        </w:rPr>
      </w:pPr>
    </w:p>
    <w:p w:rsidR="00E27FCB" w:rsidRDefault="005F31D2" w:rsidP="003F4C2D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9755CB" wp14:editId="33C3478E">
                <wp:simplePos x="0" y="0"/>
                <wp:positionH relativeFrom="column">
                  <wp:posOffset>4470400</wp:posOffset>
                </wp:positionH>
                <wp:positionV relativeFrom="paragraph">
                  <wp:posOffset>254000</wp:posOffset>
                </wp:positionV>
                <wp:extent cx="0" cy="882015"/>
                <wp:effectExtent l="152400" t="38100" r="76200" b="7048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82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352pt;margin-top:20pt;width:0;height:69.4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C249F6" wp14:editId="7D9C1324">
                <wp:simplePos x="0" y="0"/>
                <wp:positionH relativeFrom="column">
                  <wp:posOffset>5935980</wp:posOffset>
                </wp:positionH>
                <wp:positionV relativeFrom="paragraph">
                  <wp:posOffset>254000</wp:posOffset>
                </wp:positionV>
                <wp:extent cx="1270" cy="882015"/>
                <wp:effectExtent l="152400" t="38100" r="93980" b="7048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882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9" o:spid="_x0000_s1026" type="#_x0000_t32" style="position:absolute;margin-left:467.4pt;margin-top:20pt;width:.1pt;height:69.4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E27FCB" w:rsidRDefault="00E27FCB" w:rsidP="003F4C2D">
      <w:pPr>
        <w:jc w:val="center"/>
        <w:rPr>
          <w:b/>
          <w:color w:val="FF0000"/>
          <w:sz w:val="24"/>
          <w:szCs w:val="24"/>
        </w:rPr>
      </w:pPr>
    </w:p>
    <w:p w:rsidR="00E27FCB" w:rsidRDefault="00E27FCB" w:rsidP="003F4C2D">
      <w:pPr>
        <w:jc w:val="center"/>
        <w:rPr>
          <w:b/>
          <w:color w:val="FF0000"/>
          <w:sz w:val="24"/>
          <w:szCs w:val="24"/>
        </w:rPr>
      </w:pPr>
    </w:p>
    <w:p w:rsidR="00E27FCB" w:rsidRDefault="00774D6A" w:rsidP="003F4C2D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AD05AE" wp14:editId="5CBFDBDF">
                <wp:simplePos x="0" y="0"/>
                <wp:positionH relativeFrom="column">
                  <wp:posOffset>3702685</wp:posOffset>
                </wp:positionH>
                <wp:positionV relativeFrom="paragraph">
                  <wp:posOffset>125892</wp:posOffset>
                </wp:positionV>
                <wp:extent cx="3115310" cy="488950"/>
                <wp:effectExtent l="0" t="0" r="27940" b="2540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Pr="00FD4EC9" w:rsidRDefault="006512B7" w:rsidP="00774D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tissu dessus</w:t>
                            </w:r>
                            <w:r>
                              <w:rPr>
                                <w:b/>
                              </w:rPr>
                              <w:t xml:space="preserve">                           </w:t>
                            </w:r>
                            <w:r w:rsidRPr="005F31D2">
                              <w:rPr>
                                <w:b/>
                              </w:rPr>
                              <w:t>tissu dessous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6" type="#_x0000_t202" style="position:absolute;left:0;text-align:left;margin-left:291.55pt;margin-top:9.9pt;width:245.3pt;height:3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" fillcolor="white [3201]" strokeweight=".5pt">
                <v:textbox>
                  <w:txbxContent>
                    <w:p w:rsidR="006512B7" w:rsidRPr="00FD4EC9" w:rsidRDefault="006512B7" w:rsidP="00774D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  <w:r>
                        <w:rPr>
                          <w:b/>
                          <w:u w:val="single"/>
                        </w:rPr>
                        <w:t>tissu dessus</w:t>
                      </w:r>
                      <w:r>
                        <w:rPr>
                          <w:b/>
                        </w:rPr>
                        <w:t xml:space="preserve">                           </w:t>
                      </w:r>
                      <w:r w:rsidRPr="005F31D2">
                        <w:rPr>
                          <w:b/>
                        </w:rPr>
                        <w:t>tissu dessous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62D6EC" wp14:editId="35DBFE91">
                <wp:simplePos x="0" y="0"/>
                <wp:positionH relativeFrom="column">
                  <wp:posOffset>138223</wp:posOffset>
                </wp:positionH>
                <wp:positionV relativeFrom="paragraph">
                  <wp:posOffset>113592</wp:posOffset>
                </wp:positionV>
                <wp:extent cx="3115340" cy="489098"/>
                <wp:effectExtent l="0" t="0" r="27940" b="2540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489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Pr="00FD4EC9" w:rsidRDefault="006512B7" w:rsidP="00774D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kit comprend de quoi fabriquer  30 masques : galons, tissus dessus et tissus dessous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27" type="#_x0000_t202" style="position:absolute;left:0;text-align:left;margin-left:10.9pt;margin-top:8.95pt;width:245.3pt;height:3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" fillcolor="white [3201]" strokeweight=".5pt">
                <v:textbox>
                  <w:txbxContent>
                    <w:p w:rsidR="006512B7" w:rsidRPr="00FD4EC9" w:rsidRDefault="006512B7" w:rsidP="00774D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 kit comprend de quoi fabriquer  30 masques : galons, tissus dessus et tissus dessous</w:t>
                      </w:r>
                    </w:p>
                  </w:txbxContent>
                </v:textbox>
              </v:shape>
            </w:pict>
          </mc:Fallback>
        </mc:AlternateContent>
      </w:r>
    </w:p>
    <w:p w:rsidR="00E27FCB" w:rsidRDefault="00E27FCB" w:rsidP="003F4C2D">
      <w:pPr>
        <w:jc w:val="center"/>
        <w:rPr>
          <w:b/>
          <w:color w:val="FF0000"/>
          <w:sz w:val="24"/>
          <w:szCs w:val="24"/>
        </w:rPr>
      </w:pPr>
    </w:p>
    <w:p w:rsidR="00E27FCB" w:rsidRDefault="00E27FCB" w:rsidP="003F4C2D">
      <w:pPr>
        <w:jc w:val="center"/>
        <w:rPr>
          <w:b/>
          <w:color w:val="FF0000"/>
          <w:sz w:val="24"/>
          <w:szCs w:val="24"/>
        </w:rPr>
      </w:pPr>
    </w:p>
    <w:p w:rsidR="00FD4EC9" w:rsidRPr="003F4C2D" w:rsidRDefault="005F31D2" w:rsidP="005F31D2">
      <w:pPr>
        <w:tabs>
          <w:tab w:val="center" w:pos="5233"/>
          <w:tab w:val="left" w:pos="7937"/>
        </w:tabs>
        <w:rPr>
          <w:b/>
          <w:color w:val="FF0000"/>
          <w:sz w:val="24"/>
          <w:szCs w:val="24"/>
        </w:rPr>
      </w:pPr>
      <w:r>
        <w:tab/>
      </w:r>
      <w:r w:rsidR="00E27FCB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53C1CA8E" wp14:editId="4C84872C">
            <wp:simplePos x="0" y="0"/>
            <wp:positionH relativeFrom="column">
              <wp:posOffset>2115820</wp:posOffset>
            </wp:positionH>
            <wp:positionV relativeFrom="paragraph">
              <wp:posOffset>53340</wp:posOffset>
            </wp:positionV>
            <wp:extent cx="2489835" cy="1509395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/>
                    <a:stretch/>
                  </pic:blipFill>
                  <pic:spPr bwMode="auto">
                    <a:xfrm>
                      <a:off x="0" y="0"/>
                      <a:ext cx="248983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EC9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277CE" wp14:editId="77FAE4FC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1423035" cy="818515"/>
                <wp:effectExtent l="0" t="0" r="24765" b="196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Pr="00FD4EC9" w:rsidRDefault="006512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Sur la longueur faire un pli</w:t>
                            </w:r>
                            <w:r w:rsidRPr="00FD4EC9">
                              <w:rPr>
                                <w:b/>
                              </w:rPr>
                              <w:t xml:space="preserve"> de 0.7 cm</w:t>
                            </w:r>
                            <w:r>
                              <w:rPr>
                                <w:b/>
                              </w:rPr>
                              <w:t xml:space="preserve"> et  le coudre (rempli)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28" type="#_x0000_t202" style="position:absolute;margin-left:0;margin-top:4.3pt;width:112.05pt;height:6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" fillcolor="white [3201]" strokeweight=".5pt">
                <v:textbox>
                  <w:txbxContent>
                    <w:p w:rsidR="006512B7" w:rsidRPr="00FD4EC9" w:rsidRDefault="006512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Sur la longueur faire un pli</w:t>
                      </w:r>
                      <w:r w:rsidRPr="00FD4EC9">
                        <w:rPr>
                          <w:b/>
                        </w:rPr>
                        <w:t xml:space="preserve"> de 0.7 cm</w:t>
                      </w:r>
                      <w:r>
                        <w:rPr>
                          <w:b/>
                        </w:rPr>
                        <w:t xml:space="preserve"> et  le coudre (rempli)</w:t>
                      </w:r>
                    </w:p>
                  </w:txbxContent>
                </v:textbox>
              </v:shape>
            </w:pict>
          </mc:Fallback>
        </mc:AlternateContent>
      </w:r>
      <w:r w:rsidR="00FD4EC9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2F9EDD" wp14:editId="10EE864A">
                <wp:simplePos x="0" y="0"/>
                <wp:positionH relativeFrom="column">
                  <wp:posOffset>1426210</wp:posOffset>
                </wp:positionH>
                <wp:positionV relativeFrom="paragraph">
                  <wp:posOffset>177800</wp:posOffset>
                </wp:positionV>
                <wp:extent cx="1693545" cy="301625"/>
                <wp:effectExtent l="38100" t="95250" r="0" b="9842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3545" cy="301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12.3pt;margin-top:14pt;width:133.35pt;height:23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D4EC9">
        <w:t>&lt;&lt;&lt;</w:t>
      </w:r>
      <w:r>
        <w:tab/>
      </w:r>
    </w:p>
    <w:p w:rsidR="006373C6" w:rsidRPr="006373C6" w:rsidRDefault="00FD4EC9" w:rsidP="006373C6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BD3F8" wp14:editId="226FB1C1">
                <wp:simplePos x="0" y="0"/>
                <wp:positionH relativeFrom="column">
                  <wp:posOffset>5130800</wp:posOffset>
                </wp:positionH>
                <wp:positionV relativeFrom="paragraph">
                  <wp:posOffset>8255</wp:posOffset>
                </wp:positionV>
                <wp:extent cx="1330960" cy="818515"/>
                <wp:effectExtent l="0" t="0" r="21590" b="247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Pr="00FD4EC9" w:rsidRDefault="006512B7" w:rsidP="006373C6">
                            <w:pPr>
                              <w:rPr>
                                <w:b/>
                              </w:rPr>
                            </w:pPr>
                            <w:r w:rsidRPr="00FD4EC9">
                              <w:rPr>
                                <w:b/>
                              </w:rPr>
                              <w:t>Sur la largeur faire un ourlet (2 plis de suite) de 2 X 0.7 cm</w:t>
                            </w:r>
                            <w:r>
                              <w:rPr>
                                <w:b/>
                              </w:rPr>
                              <w:t xml:space="preserve"> et le coudre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9" type="#_x0000_t202" style="position:absolute;margin-left:404pt;margin-top:.65pt;width:104.8pt;height:6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" fillcolor="white [3201]" strokeweight=".5pt">
                <v:textbox style="mso-fit-shape-to-text:t">
                  <w:txbxContent>
                    <w:p w:rsidR="006512B7" w:rsidRPr="00FD4EC9" w:rsidRDefault="006512B7" w:rsidP="006373C6">
                      <w:pPr>
                        <w:rPr>
                          <w:b/>
                        </w:rPr>
                      </w:pPr>
                      <w:r w:rsidRPr="00FD4EC9">
                        <w:rPr>
                          <w:b/>
                        </w:rPr>
                        <w:t>Sur la largeur faire un ourlet (2 plis de suite) de 2 X 0.7 cm</w:t>
                      </w:r>
                      <w:r>
                        <w:rPr>
                          <w:b/>
                        </w:rPr>
                        <w:t xml:space="preserve"> et le coudre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2CD35C" wp14:editId="4CB54311">
                <wp:simplePos x="0" y="0"/>
                <wp:positionH relativeFrom="column">
                  <wp:posOffset>4420235</wp:posOffset>
                </wp:positionH>
                <wp:positionV relativeFrom="paragraph">
                  <wp:posOffset>285750</wp:posOffset>
                </wp:positionV>
                <wp:extent cx="706755" cy="0"/>
                <wp:effectExtent l="0" t="133350" r="0" b="1714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7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" o:spid="_x0000_s1026" type="#_x0000_t32" style="position:absolute;margin-left:348.05pt;margin-top:22.5pt;width:55.6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373C6" w:rsidRPr="006373C6" w:rsidRDefault="006373C6" w:rsidP="006373C6">
      <w:pPr>
        <w:rPr>
          <w:sz w:val="28"/>
          <w:szCs w:val="28"/>
        </w:rPr>
      </w:pPr>
    </w:p>
    <w:p w:rsidR="006373C6" w:rsidRPr="006373C6" w:rsidRDefault="006373C6" w:rsidP="006373C6">
      <w:pPr>
        <w:rPr>
          <w:sz w:val="28"/>
          <w:szCs w:val="28"/>
        </w:rPr>
      </w:pPr>
    </w:p>
    <w:p w:rsidR="00FD4EC9" w:rsidRDefault="00FD4EC9" w:rsidP="006373C6">
      <w:pPr>
        <w:tabs>
          <w:tab w:val="left" w:pos="5697"/>
        </w:tabs>
        <w:rPr>
          <w:sz w:val="28"/>
          <w:szCs w:val="28"/>
        </w:rPr>
      </w:pPr>
    </w:p>
    <w:p w:rsidR="00E9717F" w:rsidRDefault="006373C6" w:rsidP="006373C6">
      <w:pPr>
        <w:tabs>
          <w:tab w:val="left" w:pos="569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9717F" w:rsidRPr="00E9717F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EDB453" wp14:editId="692BC6DE">
                <wp:simplePos x="0" y="0"/>
                <wp:positionH relativeFrom="column">
                  <wp:posOffset>4467225</wp:posOffset>
                </wp:positionH>
                <wp:positionV relativeFrom="paragraph">
                  <wp:posOffset>807085</wp:posOffset>
                </wp:positionV>
                <wp:extent cx="1470660" cy="818515"/>
                <wp:effectExtent l="0" t="0" r="1524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Default="006512B7" w:rsidP="00E9717F">
                            <w:r>
                              <w:t>Sur la largeur faire un double marquage au milieu pour réaliser le double pli (2 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" o:spid="_x0000_s1030" type="#_x0000_t202" style="position:absolute;margin-left:351.75pt;margin-top:63.55pt;width:115.8pt;height:64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" fillcolor="white [3201]" strokeweight=".5pt">
                <v:textbox style="mso-fit-shape-to-text:t">
                  <w:txbxContent>
                    <w:p w:rsidR="006512B7" w:rsidRDefault="006512B7" w:rsidP="00E9717F">
                      <w:r>
                        <w:t>Sur la largeur faire un double marquage au milieu pour réaliser le double pli (2 cm)</w:t>
                      </w:r>
                    </w:p>
                  </w:txbxContent>
                </v:textbox>
              </v:shape>
            </w:pict>
          </mc:Fallback>
        </mc:AlternateContent>
      </w:r>
      <w:r w:rsidR="00E9717F" w:rsidRPr="00E9717F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3F7A83" wp14:editId="084BFB24">
                <wp:simplePos x="0" y="0"/>
                <wp:positionH relativeFrom="column">
                  <wp:posOffset>3521075</wp:posOffset>
                </wp:positionH>
                <wp:positionV relativeFrom="paragraph">
                  <wp:posOffset>1395730</wp:posOffset>
                </wp:positionV>
                <wp:extent cx="946150" cy="0"/>
                <wp:effectExtent l="0" t="133350" r="0" b="1714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277.25pt;margin-top:109.9pt;width:74.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9717F" w:rsidRPr="00E9717F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EE37D1" wp14:editId="7EE03F6A">
                <wp:simplePos x="0" y="0"/>
                <wp:positionH relativeFrom="column">
                  <wp:posOffset>3521131</wp:posOffset>
                </wp:positionH>
                <wp:positionV relativeFrom="paragraph">
                  <wp:posOffset>1069754</wp:posOffset>
                </wp:positionV>
                <wp:extent cx="946204" cy="0"/>
                <wp:effectExtent l="0" t="133350" r="0" b="1714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20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77.25pt;margin-top:84.25pt;width:74.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6957F27F" wp14:editId="6DFEEFA4">
            <wp:simplePos x="0" y="0"/>
            <wp:positionH relativeFrom="column">
              <wp:posOffset>1930897</wp:posOffset>
            </wp:positionH>
            <wp:positionV relativeFrom="paragraph">
              <wp:posOffset>-3175</wp:posOffset>
            </wp:positionV>
            <wp:extent cx="1765190" cy="2441050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4" r="25752"/>
                    <a:stretch/>
                  </pic:blipFill>
                  <pic:spPr bwMode="auto">
                    <a:xfrm>
                      <a:off x="0" y="0"/>
                      <a:ext cx="1765190" cy="24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17F" w:rsidRPr="00E9717F" w:rsidRDefault="00E9717F" w:rsidP="00E9717F">
      <w:pPr>
        <w:rPr>
          <w:sz w:val="28"/>
          <w:szCs w:val="28"/>
        </w:rPr>
      </w:pPr>
    </w:p>
    <w:p w:rsidR="00E9717F" w:rsidRPr="00E9717F" w:rsidRDefault="0022333F" w:rsidP="00E9717F">
      <w:pPr>
        <w:rPr>
          <w:sz w:val="28"/>
          <w:szCs w:val="28"/>
        </w:rPr>
      </w:pP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00C685" wp14:editId="28CC99AF">
                <wp:simplePos x="0" y="0"/>
                <wp:positionH relativeFrom="column">
                  <wp:posOffset>3129280</wp:posOffset>
                </wp:positionH>
                <wp:positionV relativeFrom="paragraph">
                  <wp:posOffset>321945</wp:posOffset>
                </wp:positionV>
                <wp:extent cx="1748790" cy="318770"/>
                <wp:effectExtent l="0" t="0" r="0" b="508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Default="006512B7" w:rsidP="0022333F">
                            <w:r>
                              <w:t xml:space="preserve">                      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1" type="#_x0000_t202" style="position:absolute;margin-left:246.4pt;margin-top:25.35pt;width:137.7pt;height:25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" filled="f" stroked="f" strokeweight=".5pt">
                <v:textbox>
                  <w:txbxContent>
                    <w:p w:rsidR="006512B7" w:rsidRDefault="006512B7" w:rsidP="0022333F">
                      <w:r>
                        <w:t xml:space="preserve">                      2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4E0612" wp14:editId="564BAB8B">
                <wp:simplePos x="0" y="0"/>
                <wp:positionH relativeFrom="column">
                  <wp:posOffset>4104167</wp:posOffset>
                </wp:positionH>
                <wp:positionV relativeFrom="paragraph">
                  <wp:posOffset>51775</wp:posOffset>
                </wp:positionV>
                <wp:extent cx="0" cy="265814"/>
                <wp:effectExtent l="152400" t="19050" r="76200" b="7747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8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2" o:spid="_x0000_s1026" type="#_x0000_t32" style="position:absolute;margin-left:323.15pt;margin-top:4.1pt;width:0;height:20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E9717F" w:rsidRPr="00E9717F" w:rsidRDefault="0022333F" w:rsidP="00E9717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84591C" wp14:editId="045B56AD">
                <wp:simplePos x="0" y="0"/>
                <wp:positionH relativeFrom="column">
                  <wp:posOffset>4104005</wp:posOffset>
                </wp:positionH>
                <wp:positionV relativeFrom="paragraph">
                  <wp:posOffset>269875</wp:posOffset>
                </wp:positionV>
                <wp:extent cx="0" cy="297180"/>
                <wp:effectExtent l="152400" t="38100" r="76200" b="6477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3" o:spid="_x0000_s1026" type="#_x0000_t32" style="position:absolute;margin-left:323.15pt;margin-top:21.25pt;width:0;height:23.4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E9717F" w:rsidRPr="00E9717F" w:rsidRDefault="00E9717F" w:rsidP="00E9717F">
      <w:pPr>
        <w:rPr>
          <w:sz w:val="28"/>
          <w:szCs w:val="28"/>
        </w:rPr>
      </w:pPr>
    </w:p>
    <w:p w:rsidR="00E9717F" w:rsidRDefault="00E9717F" w:rsidP="00E9717F">
      <w:pPr>
        <w:rPr>
          <w:sz w:val="28"/>
          <w:szCs w:val="28"/>
        </w:rPr>
      </w:pPr>
    </w:p>
    <w:p w:rsidR="00C7519F" w:rsidRPr="00E9717F" w:rsidRDefault="00C7519F" w:rsidP="00E9717F">
      <w:pPr>
        <w:rPr>
          <w:sz w:val="28"/>
          <w:szCs w:val="28"/>
        </w:rPr>
      </w:pPr>
    </w:p>
    <w:p w:rsidR="00415580" w:rsidRPr="00415580" w:rsidRDefault="00E9717F" w:rsidP="00C7519F">
      <w:pPr>
        <w:tabs>
          <w:tab w:val="left" w:pos="13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7519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 wp14:anchorId="0ED9C704" wp14:editId="53B499AC">
            <wp:simplePos x="0" y="0"/>
            <wp:positionH relativeFrom="column">
              <wp:posOffset>2221865</wp:posOffset>
            </wp:positionH>
            <wp:positionV relativeFrom="paragraph">
              <wp:posOffset>93345</wp:posOffset>
            </wp:positionV>
            <wp:extent cx="3115310" cy="1977390"/>
            <wp:effectExtent l="0" t="0" r="8890" b="38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0"/>
                    <a:stretch/>
                  </pic:blipFill>
                  <pic:spPr bwMode="auto">
                    <a:xfrm>
                      <a:off x="0" y="0"/>
                      <a:ext cx="311531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E67" w:rsidRPr="0041558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782C20" wp14:editId="6741AAAE">
                <wp:simplePos x="0" y="0"/>
                <wp:positionH relativeFrom="column">
                  <wp:posOffset>341326</wp:posOffset>
                </wp:positionH>
                <wp:positionV relativeFrom="paragraph">
                  <wp:posOffset>257175</wp:posOffset>
                </wp:positionV>
                <wp:extent cx="1470660" cy="818515"/>
                <wp:effectExtent l="0" t="0" r="15240" b="279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Default="006512B7" w:rsidP="00415580">
                            <w:r>
                              <w:t>Faire le pli à partir des deux marques en faisant en sorte que les deux tissus viennent bord à bord.</w:t>
                            </w:r>
                          </w:p>
                          <w:p w:rsidR="006512B7" w:rsidRDefault="006512B7" w:rsidP="00415580">
                            <w:r>
                              <w:t>Coudre en faisant  2 allers - retours (point d’arrêt)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" o:spid="_x0000_s1032" type="#_x0000_t202" style="position:absolute;margin-left:26.9pt;margin-top:20.25pt;width:115.8pt;height:64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" fillcolor="white [3201]" strokeweight=".5pt">
                <v:textbox style="mso-fit-shape-to-text:t">
                  <w:txbxContent>
                    <w:p w:rsidR="006512B7" w:rsidRDefault="006512B7" w:rsidP="00415580">
                      <w:r>
                        <w:t>Faire le pli à partir des deux marques en faisant en sorte que les deux tissus viennent bord à bord.</w:t>
                      </w:r>
                    </w:p>
                    <w:p w:rsidR="006512B7" w:rsidRDefault="006512B7" w:rsidP="00415580">
                      <w:r>
                        <w:t>Coudre en faisant  2 allers - retours (point d’arrêt)</w:t>
                      </w:r>
                    </w:p>
                  </w:txbxContent>
                </v:textbox>
              </v:shape>
            </w:pict>
          </mc:Fallback>
        </mc:AlternateContent>
      </w:r>
    </w:p>
    <w:p w:rsidR="00415580" w:rsidRPr="00415580" w:rsidRDefault="00415580" w:rsidP="00415580">
      <w:pPr>
        <w:rPr>
          <w:sz w:val="28"/>
          <w:szCs w:val="28"/>
        </w:rPr>
      </w:pPr>
    </w:p>
    <w:p w:rsidR="00415580" w:rsidRPr="00415580" w:rsidRDefault="00415580" w:rsidP="00415580">
      <w:pPr>
        <w:rPr>
          <w:sz w:val="28"/>
          <w:szCs w:val="28"/>
        </w:rPr>
      </w:pPr>
    </w:p>
    <w:p w:rsidR="00415580" w:rsidRPr="00415580" w:rsidRDefault="003F4C2D" w:rsidP="00415580">
      <w:pPr>
        <w:rPr>
          <w:sz w:val="28"/>
          <w:szCs w:val="28"/>
        </w:rPr>
      </w:pPr>
      <w:r w:rsidRPr="0041558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55851" wp14:editId="1869EFCC">
                <wp:simplePos x="0" y="0"/>
                <wp:positionH relativeFrom="column">
                  <wp:posOffset>1781506</wp:posOffset>
                </wp:positionH>
                <wp:positionV relativeFrom="paragraph">
                  <wp:posOffset>81280</wp:posOffset>
                </wp:positionV>
                <wp:extent cx="834390" cy="0"/>
                <wp:effectExtent l="0" t="133350" r="0" b="1714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3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140.3pt;margin-top:6.4pt;width:65.7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E9717F" w:rsidRDefault="00415580" w:rsidP="00415580">
      <w:pPr>
        <w:tabs>
          <w:tab w:val="left" w:pos="790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15580" w:rsidRDefault="00415580" w:rsidP="00415580">
      <w:pPr>
        <w:tabs>
          <w:tab w:val="left" w:pos="7901"/>
        </w:tabs>
        <w:rPr>
          <w:sz w:val="28"/>
          <w:szCs w:val="28"/>
        </w:rPr>
      </w:pPr>
    </w:p>
    <w:p w:rsidR="00415580" w:rsidRDefault="00DC353A" w:rsidP="00415580">
      <w:pPr>
        <w:tabs>
          <w:tab w:val="left" w:pos="7901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6EF0">
        <w:rPr>
          <w:sz w:val="28"/>
          <w:szCs w:val="28"/>
        </w:rPr>
        <w:t>Construire le galon en commençant par faire un 1</w:t>
      </w:r>
      <w:r w:rsidR="00A56EF0" w:rsidRPr="00A56EF0">
        <w:rPr>
          <w:sz w:val="28"/>
          <w:szCs w:val="28"/>
          <w:vertAlign w:val="superscript"/>
        </w:rPr>
        <w:t>er</w:t>
      </w:r>
      <w:r w:rsidR="00A56EF0">
        <w:rPr>
          <w:sz w:val="28"/>
          <w:szCs w:val="28"/>
        </w:rPr>
        <w:t xml:space="preserve"> pliage comme ci-dessous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34E67" w:rsidTr="00F34E67">
        <w:tc>
          <w:tcPr>
            <w:tcW w:w="9212" w:type="dxa"/>
          </w:tcPr>
          <w:p w:rsidR="00F34E67" w:rsidRDefault="00FD4EC9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  <w:r w:rsidRPr="00227F30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AEA088E" wp14:editId="6F56FC16">
                      <wp:simplePos x="0" y="0"/>
                      <wp:positionH relativeFrom="column">
                        <wp:posOffset>2325532</wp:posOffset>
                      </wp:positionH>
                      <wp:positionV relativeFrom="paragraph">
                        <wp:posOffset>62865</wp:posOffset>
                      </wp:positionV>
                      <wp:extent cx="1748790" cy="318770"/>
                      <wp:effectExtent l="0" t="0" r="0" b="508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879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2B7" w:rsidRDefault="006512B7" w:rsidP="00FD4EC9">
                                  <w:r>
                                    <w:t>Ligne de pliage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33" type="#_x0000_t202" style="position:absolute;margin-left:183.1pt;margin-top:4.95pt;width:137.7pt;height:25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" filled="f" stroked="f" strokeweight=".5pt">
                      <v:textbox>
                        <w:txbxContent>
                          <w:p w:rsidR="006512B7" w:rsidRDefault="006512B7" w:rsidP="00FD4EC9">
                            <w:r>
                              <w:t>Ligne de pliage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C2D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563E3AE" wp14:editId="24225C39">
                      <wp:simplePos x="0" y="0"/>
                      <wp:positionH relativeFrom="column">
                        <wp:posOffset>5706907</wp:posOffset>
                      </wp:positionH>
                      <wp:positionV relativeFrom="paragraph">
                        <wp:posOffset>26035</wp:posOffset>
                      </wp:positionV>
                      <wp:extent cx="246380" cy="476443"/>
                      <wp:effectExtent l="57150" t="38100" r="77470" b="133350"/>
                      <wp:wrapNone/>
                      <wp:docPr id="9" name="Parenthèse ferman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" cy="476443"/>
                              </a:xfrm>
                              <a:prstGeom prst="rightBracket">
                                <a:avLst/>
                              </a:prstGeom>
                              <a:ln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Parenthèse fermante 9" o:spid="_x0000_s1026" type="#_x0000_t86" style="position:absolute;margin-left:449.35pt;margin-top:2.05pt;width:19.4pt;height:3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" adj="931" strokecolor="#c0504d [3205]" strokeweight="2pt">
                      <v:stroke endarrow="classic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3F4C2D" w:rsidRDefault="003F4C2D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538B5F2" wp14:editId="7BA8EA70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50469</wp:posOffset>
                      </wp:positionV>
                      <wp:extent cx="5852160" cy="0"/>
                      <wp:effectExtent l="38100" t="38100" r="34290" b="952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216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3.95pt" to="454.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" strokecolor="#c0504d [3205]" strokeweight="2pt">
                      <v:stroke dashstyle="dash"/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3F4C2D" w:rsidRDefault="00FD4EC9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  <w:r w:rsidRPr="00227F30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A36CF9D" wp14:editId="43C7768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191932</wp:posOffset>
                      </wp:positionV>
                      <wp:extent cx="1748790" cy="318770"/>
                      <wp:effectExtent l="0" t="0" r="0" b="508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879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2B7" w:rsidRDefault="006512B7" w:rsidP="00FD4EC9">
                                  <w:r>
                                    <w:t>Ligne de pliage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34" type="#_x0000_t202" style="position:absolute;margin-left:182.25pt;margin-top:15.1pt;width:137.7pt;height:2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" filled="f" stroked="f" strokeweight=".5pt">
                      <v:textbox>
                        <w:txbxContent>
                          <w:p w:rsidR="006512B7" w:rsidRDefault="006512B7" w:rsidP="00FD4EC9">
                            <w:r>
                              <w:t>Ligne de pliage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C2D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619FCBE" wp14:editId="3E01E29C">
                      <wp:simplePos x="0" y="0"/>
                      <wp:positionH relativeFrom="column">
                        <wp:posOffset>5704840</wp:posOffset>
                      </wp:positionH>
                      <wp:positionV relativeFrom="paragraph">
                        <wp:posOffset>175098</wp:posOffset>
                      </wp:positionV>
                      <wp:extent cx="246380" cy="453224"/>
                      <wp:effectExtent l="57150" t="76200" r="77470" b="99695"/>
                      <wp:wrapNone/>
                      <wp:docPr id="26" name="Parenthèse ferman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" cy="453224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ln>
                                <a:headEnd type="stealt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arenthèse fermante 26" o:spid="_x0000_s1026" type="#_x0000_t86" style="position:absolute;margin-left:449.2pt;margin-top:13.8pt;width:19.4pt;height:3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" adj="0" strokecolor="#c0504d [3205]" strokeweight="2pt">
                      <v:stroke startarrow="classic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F4C2D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95F4F7D" wp14:editId="08795FEE">
                      <wp:simplePos x="0" y="0"/>
                      <wp:positionH relativeFrom="column">
                        <wp:posOffset>-67586</wp:posOffset>
                      </wp:positionH>
                      <wp:positionV relativeFrom="paragraph">
                        <wp:posOffset>132605</wp:posOffset>
                      </wp:positionV>
                      <wp:extent cx="5852160" cy="0"/>
                      <wp:effectExtent l="0" t="0" r="15240" b="190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2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8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pt,10.45pt" to="455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" strokecolor="black [3213]"/>
                  </w:pict>
                </mc:Fallback>
              </mc:AlternateContent>
            </w:r>
          </w:p>
          <w:p w:rsidR="003F4C2D" w:rsidRDefault="006D3B86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61E80E" wp14:editId="4E103C93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187487</wp:posOffset>
                      </wp:positionV>
                      <wp:extent cx="5852160" cy="0"/>
                      <wp:effectExtent l="38100" t="38100" r="34290" b="9525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216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4.75pt" to="454.4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" strokecolor="#c0504d [3205]" strokeweight="2pt">
                      <v:stroke dashstyle="dash"/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F34E67" w:rsidRDefault="00F34E67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</w:p>
        </w:tc>
      </w:tr>
    </w:tbl>
    <w:p w:rsidR="00A56EF0" w:rsidRDefault="00A56EF0" w:rsidP="00415580">
      <w:pPr>
        <w:tabs>
          <w:tab w:val="left" w:pos="7901"/>
        </w:tabs>
        <w:rPr>
          <w:sz w:val="28"/>
          <w:szCs w:val="28"/>
        </w:rPr>
      </w:pPr>
      <w:r>
        <w:rPr>
          <w:sz w:val="28"/>
          <w:szCs w:val="28"/>
        </w:rPr>
        <w:t>Puis un 2</w:t>
      </w:r>
      <w:r w:rsidRPr="00A56EF0"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pliage comme ci-dessous et obtenir un galon de 1 cm</w:t>
      </w:r>
      <w:r w:rsidR="003F4C2D">
        <w:rPr>
          <w:sz w:val="28"/>
          <w:szCs w:val="28"/>
        </w:rPr>
        <w:t xml:space="preserve"> de large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56EF0" w:rsidTr="00A56EF0">
        <w:tc>
          <w:tcPr>
            <w:tcW w:w="9212" w:type="dxa"/>
          </w:tcPr>
          <w:p w:rsidR="00A56EF0" w:rsidRDefault="00FD4EC9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  <w:r w:rsidRPr="00227F30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FF0A4EC" wp14:editId="2DF3E38D">
                      <wp:simplePos x="0" y="0"/>
                      <wp:positionH relativeFrom="column">
                        <wp:posOffset>2361403</wp:posOffset>
                      </wp:positionH>
                      <wp:positionV relativeFrom="paragraph">
                        <wp:posOffset>20320</wp:posOffset>
                      </wp:positionV>
                      <wp:extent cx="1748790" cy="318770"/>
                      <wp:effectExtent l="0" t="0" r="0" b="508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879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12B7" w:rsidRDefault="006512B7" w:rsidP="00FD4EC9">
                                  <w:r>
                                    <w:t>Ligne de pliage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35" type="#_x0000_t202" style="position:absolute;margin-left:185.95pt;margin-top:1.6pt;width:137.7pt;height:2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" filled="f" stroked="f" strokeweight=".5pt">
                      <v:textbox>
                        <w:txbxContent>
                          <w:p w:rsidR="006512B7" w:rsidRDefault="006512B7" w:rsidP="00FD4EC9">
                            <w:r>
                              <w:t>Ligne de pliage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EF0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6D6EB2" wp14:editId="013C474F">
                      <wp:simplePos x="0" y="0"/>
                      <wp:positionH relativeFrom="column">
                        <wp:posOffset>5703570</wp:posOffset>
                      </wp:positionH>
                      <wp:positionV relativeFrom="paragraph">
                        <wp:posOffset>22860</wp:posOffset>
                      </wp:positionV>
                      <wp:extent cx="246380" cy="365125"/>
                      <wp:effectExtent l="57150" t="38100" r="77470" b="130175"/>
                      <wp:wrapNone/>
                      <wp:docPr id="30" name="Parenthèse ferman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" cy="365125"/>
                              </a:xfrm>
                              <a:prstGeom prst="rightBracket">
                                <a:avLst/>
                              </a:prstGeom>
                              <a:ln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arenthèse fermante 30" o:spid="_x0000_s1026" type="#_x0000_t86" style="position:absolute;margin-left:449.1pt;margin-top:1.8pt;width:19.4pt;height:2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" adj="1215" strokecolor="#c0504d [3205]" strokeweight="2pt">
                      <v:stroke endarrow="classic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A56EF0" w:rsidRDefault="00A56EF0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884E5D" wp14:editId="0832E84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1270</wp:posOffset>
                      </wp:positionV>
                      <wp:extent cx="5852160" cy="0"/>
                      <wp:effectExtent l="38100" t="38100" r="34290" b="95250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216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.1pt" to="458.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" strokecolor="#c0504d [3205]" strokeweight="2pt">
                      <v:stroke dashstyle="dash"/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A56EF0" w:rsidRDefault="00BA1631" w:rsidP="00415580">
      <w:pPr>
        <w:tabs>
          <w:tab w:val="left" w:pos="7901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A7AD63" wp14:editId="04B38E47">
                <wp:simplePos x="0" y="0"/>
                <wp:positionH relativeFrom="column">
                  <wp:posOffset>2806995</wp:posOffset>
                </wp:positionH>
                <wp:positionV relativeFrom="paragraph">
                  <wp:posOffset>210923</wp:posOffset>
                </wp:positionV>
                <wp:extent cx="397510" cy="357062"/>
                <wp:effectExtent l="0" t="0" r="59690" b="6223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" cy="3570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221pt;margin-top:16.6pt;width:31.3pt;height:2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Le galon doit faire 1 m. </w:t>
      </w:r>
      <w:r w:rsidR="00277CE7">
        <w:rPr>
          <w:sz w:val="28"/>
          <w:szCs w:val="28"/>
        </w:rPr>
        <w:t>Faire</w:t>
      </w:r>
      <w:r w:rsidR="00A56EF0">
        <w:rPr>
          <w:sz w:val="28"/>
          <w:szCs w:val="28"/>
        </w:rPr>
        <w:t xml:space="preserve"> la couture nervure (près du bord)</w:t>
      </w:r>
      <w:r>
        <w:rPr>
          <w:sz w:val="28"/>
          <w:szCs w:val="28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E7FC7" w:rsidTr="00FE7FC7">
        <w:tc>
          <w:tcPr>
            <w:tcW w:w="9212" w:type="dxa"/>
          </w:tcPr>
          <w:p w:rsidR="00FE7FC7" w:rsidRDefault="00C7519F" w:rsidP="00415580">
            <w:pPr>
              <w:tabs>
                <w:tab w:val="left" w:pos="790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F9E35D" wp14:editId="7A9453E1">
                      <wp:simplePos x="0" y="0"/>
                      <wp:positionH relativeFrom="column">
                        <wp:posOffset>5709123</wp:posOffset>
                      </wp:positionH>
                      <wp:positionV relativeFrom="paragraph">
                        <wp:posOffset>3810</wp:posOffset>
                      </wp:positionV>
                      <wp:extent cx="0" cy="206375"/>
                      <wp:effectExtent l="0" t="0" r="19050" b="22225"/>
                      <wp:wrapNone/>
                      <wp:docPr id="32" name="Connecteur droi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63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55pt,.3pt" to="449.5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" strokecolor="#4f81bd [3204]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E1E999" wp14:editId="45CB4815">
                      <wp:simplePos x="0" y="0"/>
                      <wp:positionH relativeFrom="column">
                        <wp:posOffset>3742055</wp:posOffset>
                      </wp:positionH>
                      <wp:positionV relativeFrom="paragraph">
                        <wp:posOffset>69850</wp:posOffset>
                      </wp:positionV>
                      <wp:extent cx="1955800" cy="500380"/>
                      <wp:effectExtent l="0" t="57150" r="6350" b="33020"/>
                      <wp:wrapNone/>
                      <wp:docPr id="35" name="Connecteur droit avec flèch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5800" cy="500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5" o:spid="_x0000_s1026" type="#_x0000_t32" style="position:absolute;margin-left:294.65pt;margin-top:5.5pt;width:154pt;height:39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2991BA2" wp14:editId="66C5CCB2">
                      <wp:simplePos x="0" y="0"/>
                      <wp:positionH relativeFrom="column">
                        <wp:posOffset>-5242</wp:posOffset>
                      </wp:positionH>
                      <wp:positionV relativeFrom="paragraph">
                        <wp:posOffset>5080</wp:posOffset>
                      </wp:positionV>
                      <wp:extent cx="0" cy="206375"/>
                      <wp:effectExtent l="0" t="0" r="19050" b="22225"/>
                      <wp:wrapNone/>
                      <wp:docPr id="33" name="Connecteur droi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63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3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.4pt" to="-.4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" strokecolor="#4f81bd [3204]">
                      <v:stroke dashstyle="3 1"/>
                    </v:line>
                  </w:pict>
                </mc:Fallback>
              </mc:AlternateContent>
            </w:r>
            <w:r w:rsidR="00FE7FC7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D4AC75E" wp14:editId="48CF40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69953</wp:posOffset>
                      </wp:positionV>
                      <wp:extent cx="3752555" cy="499746"/>
                      <wp:effectExtent l="38100" t="76200" r="19685" b="33655"/>
                      <wp:wrapNone/>
                      <wp:docPr id="36" name="Connecteur droit avec flèch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52555" cy="49974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6" o:spid="_x0000_s1026" type="#_x0000_t32" style="position:absolute;margin-left:0;margin-top:5.5pt;width:295.5pt;height:39.3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" strokecolor="#4579b8 [3044]">
                      <v:stroke endarrow="open"/>
                    </v:shape>
                  </w:pict>
                </mc:Fallback>
              </mc:AlternateContent>
            </w:r>
            <w:r w:rsidR="00FE7FC7"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F477BB" wp14:editId="6EA22735">
                      <wp:simplePos x="0" y="0"/>
                      <wp:positionH relativeFrom="column">
                        <wp:posOffset>-69546</wp:posOffset>
                      </wp:positionH>
                      <wp:positionV relativeFrom="paragraph">
                        <wp:posOffset>180340</wp:posOffset>
                      </wp:positionV>
                      <wp:extent cx="5852160" cy="0"/>
                      <wp:effectExtent l="0" t="0" r="15240" b="19050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2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14.2pt" to="455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" strokecolor="#4f81bd [3204]">
                      <v:stroke dashstyle="3 1"/>
                    </v:line>
                  </w:pict>
                </mc:Fallback>
              </mc:AlternateContent>
            </w:r>
          </w:p>
        </w:tc>
      </w:tr>
    </w:tbl>
    <w:p w:rsidR="00C7519F" w:rsidRDefault="00C7519F" w:rsidP="00415580">
      <w:pPr>
        <w:tabs>
          <w:tab w:val="left" w:pos="7901"/>
        </w:tabs>
        <w:rPr>
          <w:sz w:val="28"/>
          <w:szCs w:val="28"/>
        </w:rPr>
      </w:pPr>
    </w:p>
    <w:p w:rsidR="00C7519F" w:rsidRDefault="00A56EF0" w:rsidP="00415580">
      <w:pPr>
        <w:tabs>
          <w:tab w:val="left" w:pos="7901"/>
        </w:tabs>
        <w:rPr>
          <w:sz w:val="28"/>
          <w:szCs w:val="28"/>
        </w:rPr>
      </w:pPr>
      <w:r>
        <w:rPr>
          <w:sz w:val="28"/>
          <w:szCs w:val="28"/>
        </w:rPr>
        <w:t>F</w:t>
      </w:r>
      <w:r w:rsidR="00C7519F">
        <w:rPr>
          <w:sz w:val="28"/>
          <w:szCs w:val="28"/>
        </w:rPr>
        <w:t>ai</w:t>
      </w:r>
      <w:r>
        <w:rPr>
          <w:sz w:val="28"/>
          <w:szCs w:val="28"/>
        </w:rPr>
        <w:t xml:space="preserve">re </w:t>
      </w:r>
      <w:r w:rsidR="00FE7FC7">
        <w:rPr>
          <w:sz w:val="28"/>
          <w:szCs w:val="28"/>
        </w:rPr>
        <w:t xml:space="preserve">une couture </w:t>
      </w:r>
      <w:r>
        <w:rPr>
          <w:sz w:val="28"/>
          <w:szCs w:val="28"/>
        </w:rPr>
        <w:t>au bout</w:t>
      </w:r>
      <w:r w:rsidR="00277CE7">
        <w:rPr>
          <w:sz w:val="28"/>
          <w:szCs w:val="28"/>
        </w:rPr>
        <w:t xml:space="preserve"> des galons en faisant 2X allers-</w:t>
      </w:r>
      <w:r>
        <w:rPr>
          <w:sz w:val="28"/>
          <w:szCs w:val="28"/>
        </w:rPr>
        <w:t>retour</w:t>
      </w:r>
      <w:r w:rsidR="00277CE7">
        <w:rPr>
          <w:sz w:val="28"/>
          <w:szCs w:val="28"/>
        </w:rPr>
        <w:t>s</w:t>
      </w:r>
      <w:r w:rsidR="00BA1631">
        <w:rPr>
          <w:sz w:val="28"/>
          <w:szCs w:val="28"/>
        </w:rPr>
        <w:t xml:space="preserve"> (point d ‘arrêt)</w:t>
      </w:r>
    </w:p>
    <w:p w:rsidR="00C7519F" w:rsidRDefault="00C7519F" w:rsidP="00415580">
      <w:pPr>
        <w:tabs>
          <w:tab w:val="left" w:pos="7901"/>
        </w:tabs>
        <w:rPr>
          <w:sz w:val="28"/>
          <w:szCs w:val="28"/>
        </w:rPr>
      </w:pP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95DC7D" wp14:editId="12388453">
                <wp:simplePos x="0" y="0"/>
                <wp:positionH relativeFrom="column">
                  <wp:posOffset>1616075</wp:posOffset>
                </wp:positionH>
                <wp:positionV relativeFrom="paragraph">
                  <wp:posOffset>309245</wp:posOffset>
                </wp:positionV>
                <wp:extent cx="2407920" cy="370840"/>
                <wp:effectExtent l="0" t="95250" r="49530" b="8636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7920" cy="370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9" o:spid="_x0000_s1026" type="#_x0000_t32" style="position:absolute;margin-left:127.25pt;margin-top:24.35pt;width:189.6pt;height:29.2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6368" behindDoc="1" locked="0" layoutInCell="1" allowOverlap="1" wp14:anchorId="51EDABBB" wp14:editId="25E202E5">
            <wp:simplePos x="0" y="0"/>
            <wp:positionH relativeFrom="column">
              <wp:posOffset>0</wp:posOffset>
            </wp:positionH>
            <wp:positionV relativeFrom="paragraph">
              <wp:posOffset>150362</wp:posOffset>
            </wp:positionV>
            <wp:extent cx="3116580" cy="1669415"/>
            <wp:effectExtent l="0" t="0" r="7620" b="698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0"/>
                    <a:stretch/>
                  </pic:blipFill>
                  <pic:spPr bwMode="auto">
                    <a:xfrm>
                      <a:off x="0" y="0"/>
                      <a:ext cx="311658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4</w:t>
      </w:r>
    </w:p>
    <w:p w:rsidR="0038157A" w:rsidRDefault="00C7519F" w:rsidP="00C7519F">
      <w:pPr>
        <w:tabs>
          <w:tab w:val="left" w:pos="7901"/>
        </w:tabs>
        <w:rPr>
          <w:sz w:val="28"/>
          <w:szCs w:val="28"/>
        </w:rPr>
      </w:pP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4F6CF5" wp14:editId="5A13D66F">
                <wp:simplePos x="0" y="0"/>
                <wp:positionH relativeFrom="column">
                  <wp:posOffset>1616075</wp:posOffset>
                </wp:positionH>
                <wp:positionV relativeFrom="paragraph">
                  <wp:posOffset>303530</wp:posOffset>
                </wp:positionV>
                <wp:extent cx="2408555" cy="196850"/>
                <wp:effectExtent l="0" t="114300" r="48895" b="8890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8555" cy="196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0" o:spid="_x0000_s1026" type="#_x0000_t32" style="position:absolute;margin-left:127.25pt;margin-top:23.9pt;width:189.65pt;height:15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F4C2D"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1F384D" wp14:editId="6BBFCE04">
                <wp:simplePos x="0" y="0"/>
                <wp:positionH relativeFrom="column">
                  <wp:posOffset>4018915</wp:posOffset>
                </wp:positionH>
                <wp:positionV relativeFrom="paragraph">
                  <wp:posOffset>85725</wp:posOffset>
                </wp:positionV>
                <wp:extent cx="1748790" cy="937895"/>
                <wp:effectExtent l="0" t="0" r="22860" b="1460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93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Default="006512B7" w:rsidP="00227F30">
                            <w:r>
                              <w:t>Pointer le milieu en haut et en bas du masque dans la longueur et le milieu pour les 2 galons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6" type="#_x0000_t202" style="position:absolute;margin-left:316.45pt;margin-top:6.75pt;width:137.7pt;height:7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" fillcolor="white [3201]" strokeweight=".5pt">
                <v:textbox>
                  <w:txbxContent>
                    <w:p w:rsidR="006512B7" w:rsidRDefault="006512B7" w:rsidP="00227F30">
                      <w:r>
                        <w:t>Pointer le milieu en haut et en bas du masque dans la longueur et le milieu pour les 2 galons</w:t>
                      </w:r>
                    </w:p>
                  </w:txbxContent>
                </v:textbox>
              </v:shape>
            </w:pict>
          </mc:Fallback>
        </mc:AlternateContent>
      </w:r>
      <w:r w:rsidR="00B63AFD">
        <w:rPr>
          <w:sz w:val="28"/>
          <w:szCs w:val="28"/>
        </w:rPr>
        <w:tab/>
      </w:r>
    </w:p>
    <w:p w:rsidR="0038157A" w:rsidRPr="0038157A" w:rsidRDefault="0038157A" w:rsidP="0038157A">
      <w:pPr>
        <w:rPr>
          <w:sz w:val="28"/>
          <w:szCs w:val="28"/>
        </w:rPr>
      </w:pPr>
    </w:p>
    <w:p w:rsidR="0038157A" w:rsidRPr="0038157A" w:rsidRDefault="0038157A" w:rsidP="0038157A">
      <w:pPr>
        <w:rPr>
          <w:sz w:val="28"/>
          <w:szCs w:val="28"/>
        </w:rPr>
      </w:pPr>
    </w:p>
    <w:p w:rsidR="0038157A" w:rsidRPr="0038157A" w:rsidRDefault="00FD4EC9" w:rsidP="0038157A">
      <w:pPr>
        <w:rPr>
          <w:sz w:val="28"/>
          <w:szCs w:val="28"/>
        </w:rPr>
      </w:pP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A50E85" wp14:editId="262AB9AB">
                <wp:simplePos x="0" y="0"/>
                <wp:positionH relativeFrom="column">
                  <wp:posOffset>3955415</wp:posOffset>
                </wp:positionH>
                <wp:positionV relativeFrom="paragraph">
                  <wp:posOffset>311150</wp:posOffset>
                </wp:positionV>
                <wp:extent cx="1748790" cy="906145"/>
                <wp:effectExtent l="0" t="0" r="22860" b="273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Default="006512B7" w:rsidP="0038157A">
                            <w:r>
                              <w:t>Coudre bord à bord les galons sur la longueur du masque en haut et en bas en juxtaposant les points.</w:t>
                            </w:r>
                          </w:p>
                          <w:p w:rsidR="006512B7" w:rsidRDefault="006512B7" w:rsidP="00381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7" type="#_x0000_t202" style="position:absolute;margin-left:311.45pt;margin-top:24.5pt;width:137.7pt;height:7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" fillcolor="white [3201]" strokeweight=".5pt">
                <v:textbox>
                  <w:txbxContent>
                    <w:p w:rsidR="006512B7" w:rsidRDefault="006512B7" w:rsidP="0038157A">
                      <w:r>
                        <w:t>Coudre bord à bord les galons sur la longueur du masque en haut et en bas en juxtaposant les points.</w:t>
                      </w:r>
                    </w:p>
                    <w:p w:rsidR="006512B7" w:rsidRDefault="006512B7" w:rsidP="0038157A"/>
                  </w:txbxContent>
                </v:textbox>
              </v:shape>
            </w:pict>
          </mc:Fallback>
        </mc:AlternateContent>
      </w:r>
      <w:r w:rsidR="00C7519F">
        <w:rPr>
          <w:noProof/>
          <w:sz w:val="28"/>
          <w:szCs w:val="28"/>
          <w:lang w:eastAsia="fr-FR"/>
        </w:rPr>
        <w:t>4</w:t>
      </w:r>
    </w:p>
    <w:p w:rsidR="00A56EF0" w:rsidRPr="0038157A" w:rsidRDefault="00C7519F" w:rsidP="00FD4EC9">
      <w:pPr>
        <w:rPr>
          <w:sz w:val="28"/>
          <w:szCs w:val="28"/>
        </w:rPr>
      </w:pP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CE1027" wp14:editId="184E86CE">
                <wp:simplePos x="0" y="0"/>
                <wp:positionH relativeFrom="column">
                  <wp:posOffset>3954780</wp:posOffset>
                </wp:positionH>
                <wp:positionV relativeFrom="paragraph">
                  <wp:posOffset>938692</wp:posOffset>
                </wp:positionV>
                <wp:extent cx="1748790" cy="1137285"/>
                <wp:effectExtent l="0" t="0" r="22860" b="247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113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B7" w:rsidRDefault="006512B7" w:rsidP="0038157A">
                            <w:r>
                              <w:t>Réaliser un 2 X allers-retours (2 points d’arrêt) à chaque fin d’assemblage entre le masque et les galons</w:t>
                            </w:r>
                          </w:p>
                          <w:p w:rsidR="006512B7" w:rsidRDefault="006512B7" w:rsidP="00381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8" type="#_x0000_t202" style="position:absolute;margin-left:311.4pt;margin-top:73.9pt;width:137.7pt;height:89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" fillcolor="white [3201]" strokeweight=".5pt">
                <v:textbox>
                  <w:txbxContent>
                    <w:p w:rsidR="006512B7" w:rsidRDefault="006512B7" w:rsidP="0038157A">
                      <w:r>
                        <w:t>Réaliser un 2 X allers-retours (2 points d’arrêt) à chaque fin d’assemblage entre le masque et les galons</w:t>
                      </w:r>
                    </w:p>
                    <w:p w:rsidR="006512B7" w:rsidRDefault="006512B7" w:rsidP="0038157A"/>
                  </w:txbxContent>
                </v:textbox>
              </v:shape>
            </w:pict>
          </mc:Fallback>
        </mc:AlternateContent>
      </w: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3F5375" wp14:editId="4D7193FB">
                <wp:simplePos x="0" y="0"/>
                <wp:positionH relativeFrom="column">
                  <wp:posOffset>1541721</wp:posOffset>
                </wp:positionH>
                <wp:positionV relativeFrom="paragraph">
                  <wp:posOffset>372376</wp:posOffset>
                </wp:positionV>
                <wp:extent cx="1265274" cy="1269794"/>
                <wp:effectExtent l="57150" t="38100" r="49530" b="8318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5274" cy="12697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121.4pt;margin-top:29.3pt;width:99.65pt;height:100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46F447" wp14:editId="52161771">
                <wp:simplePos x="0" y="0"/>
                <wp:positionH relativeFrom="column">
                  <wp:posOffset>244475</wp:posOffset>
                </wp:positionH>
                <wp:positionV relativeFrom="paragraph">
                  <wp:posOffset>510540</wp:posOffset>
                </wp:positionV>
                <wp:extent cx="1296035" cy="1125855"/>
                <wp:effectExtent l="57150" t="38100" r="56515" b="9334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6035" cy="1125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19.25pt;margin-top:40.2pt;width:102.05pt;height:88.6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8E271D" wp14:editId="4C7F4DF0">
                <wp:simplePos x="0" y="0"/>
                <wp:positionH relativeFrom="column">
                  <wp:posOffset>244475</wp:posOffset>
                </wp:positionH>
                <wp:positionV relativeFrom="paragraph">
                  <wp:posOffset>1233805</wp:posOffset>
                </wp:positionV>
                <wp:extent cx="3712210" cy="563245"/>
                <wp:effectExtent l="57150" t="38100" r="59690" b="14160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2210" cy="563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19.25pt;margin-top:97.15pt;width:292.3pt;height:44.3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DDD830" wp14:editId="3BBB87C6">
                <wp:simplePos x="0" y="0"/>
                <wp:positionH relativeFrom="column">
                  <wp:posOffset>1541145</wp:posOffset>
                </wp:positionH>
                <wp:positionV relativeFrom="paragraph">
                  <wp:posOffset>1637665</wp:posOffset>
                </wp:positionV>
                <wp:extent cx="1240155" cy="63500"/>
                <wp:effectExtent l="0" t="76200" r="0" b="1651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0155" cy="63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121.35pt;margin-top:128.95pt;width:97.65pt;height: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7392" behindDoc="0" locked="0" layoutInCell="1" allowOverlap="1" wp14:anchorId="245484B5" wp14:editId="5973DC0F">
            <wp:simplePos x="0" y="0"/>
            <wp:positionH relativeFrom="column">
              <wp:posOffset>0</wp:posOffset>
            </wp:positionH>
            <wp:positionV relativeFrom="paragraph">
              <wp:posOffset>155767</wp:posOffset>
            </wp:positionV>
            <wp:extent cx="3115340" cy="1860698"/>
            <wp:effectExtent l="0" t="0" r="889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6" b="11397"/>
                    <a:stretch/>
                  </pic:blipFill>
                  <pic:spPr bwMode="auto">
                    <a:xfrm>
                      <a:off x="0" y="0"/>
                      <a:ext cx="3115310" cy="18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57A" w:rsidRPr="00227F3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F1BF3E" wp14:editId="59428E54">
                <wp:simplePos x="0" y="0"/>
                <wp:positionH relativeFrom="column">
                  <wp:posOffset>1616149</wp:posOffset>
                </wp:positionH>
                <wp:positionV relativeFrom="paragraph">
                  <wp:posOffset>324086</wp:posOffset>
                </wp:positionV>
                <wp:extent cx="2332356" cy="53163"/>
                <wp:effectExtent l="0" t="76200" r="0" b="17589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2356" cy="531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27.25pt;margin-top:25.5pt;width:183.65pt;height:4.2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8157A">
        <w:rPr>
          <w:sz w:val="28"/>
          <w:szCs w:val="28"/>
        </w:rPr>
        <w:tab/>
      </w:r>
    </w:p>
    <w:sectPr w:rsidR="00A56EF0" w:rsidRPr="0038157A" w:rsidSect="003F4B94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2B7" w:rsidRDefault="006512B7" w:rsidP="00415580">
      <w:pPr>
        <w:spacing w:after="0" w:line="240" w:lineRule="auto"/>
      </w:pPr>
      <w:r>
        <w:separator/>
      </w:r>
    </w:p>
  </w:endnote>
  <w:endnote w:type="continuationSeparator" w:id="0">
    <w:p w:rsidR="006512B7" w:rsidRDefault="006512B7" w:rsidP="00415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2B7" w:rsidRDefault="006512B7" w:rsidP="00415580">
      <w:pPr>
        <w:spacing w:after="0" w:line="240" w:lineRule="auto"/>
      </w:pPr>
      <w:r>
        <w:separator/>
      </w:r>
    </w:p>
  </w:footnote>
  <w:footnote w:type="continuationSeparator" w:id="0">
    <w:p w:rsidR="006512B7" w:rsidRDefault="006512B7" w:rsidP="00415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2B7" w:rsidRDefault="006512B7">
    <w:pPr>
      <w:pStyle w:val="En-tte"/>
    </w:pPr>
    <w:r w:rsidRPr="00277CE7">
      <w:rPr>
        <w:b/>
        <w:sz w:val="24"/>
        <w:szCs w:val="24"/>
      </w:rPr>
      <w:t>ADAPEI 79</w:t>
    </w:r>
    <w:r>
      <w:tab/>
    </w:r>
    <w:r>
      <w:tab/>
    </w:r>
    <w:r>
      <w:tab/>
      <w:t>Le 25/3/2020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7120E"/>
    <w:multiLevelType w:val="hybridMultilevel"/>
    <w:tmpl w:val="1A5C7A7E"/>
    <w:lvl w:ilvl="0" w:tplc="E58A5D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878"/>
    <w:rsid w:val="00196878"/>
    <w:rsid w:val="0022333F"/>
    <w:rsid w:val="00227F30"/>
    <w:rsid w:val="00277CE7"/>
    <w:rsid w:val="00307A3F"/>
    <w:rsid w:val="0038157A"/>
    <w:rsid w:val="003F4B94"/>
    <w:rsid w:val="003F4C2D"/>
    <w:rsid w:val="00415580"/>
    <w:rsid w:val="00585E01"/>
    <w:rsid w:val="005F31D2"/>
    <w:rsid w:val="006373C6"/>
    <w:rsid w:val="006512B7"/>
    <w:rsid w:val="006D3B86"/>
    <w:rsid w:val="00774D6A"/>
    <w:rsid w:val="008267CF"/>
    <w:rsid w:val="009069E7"/>
    <w:rsid w:val="00A56EF0"/>
    <w:rsid w:val="00AC0755"/>
    <w:rsid w:val="00AD2AF9"/>
    <w:rsid w:val="00B63AFD"/>
    <w:rsid w:val="00B96E0C"/>
    <w:rsid w:val="00BA1631"/>
    <w:rsid w:val="00C7519F"/>
    <w:rsid w:val="00CE5E07"/>
    <w:rsid w:val="00D50D91"/>
    <w:rsid w:val="00DC353A"/>
    <w:rsid w:val="00E27FCB"/>
    <w:rsid w:val="00E9717F"/>
    <w:rsid w:val="00F252CA"/>
    <w:rsid w:val="00F34E67"/>
    <w:rsid w:val="00F449C0"/>
    <w:rsid w:val="00FD4EC9"/>
    <w:rsid w:val="00FE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87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15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5580"/>
  </w:style>
  <w:style w:type="paragraph" w:styleId="Pieddepage">
    <w:name w:val="footer"/>
    <w:basedOn w:val="Normal"/>
    <w:link w:val="PieddepageCar"/>
    <w:uiPriority w:val="99"/>
    <w:unhideWhenUsed/>
    <w:rsid w:val="00415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5580"/>
  </w:style>
  <w:style w:type="table" w:styleId="Grilledutableau">
    <w:name w:val="Table Grid"/>
    <w:basedOn w:val="TableauNormal"/>
    <w:uiPriority w:val="59"/>
    <w:rsid w:val="00F3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449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87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15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5580"/>
  </w:style>
  <w:style w:type="paragraph" w:styleId="Pieddepage">
    <w:name w:val="footer"/>
    <w:basedOn w:val="Normal"/>
    <w:link w:val="PieddepageCar"/>
    <w:uiPriority w:val="99"/>
    <w:unhideWhenUsed/>
    <w:rsid w:val="00415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5580"/>
  </w:style>
  <w:style w:type="table" w:styleId="Grilledutableau">
    <w:name w:val="Table Grid"/>
    <w:basedOn w:val="TableauNormal"/>
    <w:uiPriority w:val="59"/>
    <w:rsid w:val="00F3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44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3F01A89C.dotm</Template>
  <TotalTime>670</TotalTime>
  <Pages>2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BROQUERE Jérôme</dc:creator>
  <cp:lastModifiedBy>BROQUERE Jérôme</cp:lastModifiedBy>
  <cp:revision>8</cp:revision>
  <cp:lastPrinted>2020-03-24T14:51:00Z</cp:lastPrinted>
  <dcterms:created xsi:type="dcterms:W3CDTF">2020-03-23T10:42:00Z</dcterms:created>
  <dcterms:modified xsi:type="dcterms:W3CDTF">2020-03-24T15:11:00Z</dcterms:modified>
</cp:coreProperties>
</file>