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1E" w:rsidRPr="006A05D6" w:rsidRDefault="006A05D6" w:rsidP="004E141C">
      <w:pPr>
        <w:spacing w:line="168" w:lineRule="auto"/>
        <w:ind w:left="4961"/>
        <w:rPr>
          <w:rFonts w:ascii="Comic Sans MS" w:hAnsi="Comic Sans MS" w:cs="Arial"/>
          <w:color w:val="BF8F00" w:themeColor="accent4" w:themeShade="BF"/>
          <w:sz w:val="56"/>
          <w:szCs w:val="56"/>
          <w:shd w:val="clear" w:color="auto" w:fill="FFFFFF"/>
        </w:rPr>
      </w:pPr>
      <w:r w:rsidRPr="006A05D6">
        <w:rPr>
          <w:rFonts w:ascii="Comic Sans MS" w:hAnsi="Comic Sans MS" w:cs="Arial"/>
          <w:noProof/>
          <w:color w:val="BF8F00" w:themeColor="accent4" w:themeShade="BF"/>
          <w:sz w:val="56"/>
          <w:szCs w:val="56"/>
          <w:shd w:val="clear" w:color="auto" w:fill="FFFFFF"/>
          <w:lang w:eastAsia="fr-FR"/>
        </w:rPr>
        <w:drawing>
          <wp:anchor distT="0" distB="0" distL="114300" distR="114300" simplePos="0" relativeHeight="251655168" behindDoc="1" locked="0" layoutInCell="1" allowOverlap="1" wp14:anchorId="6A797B10" wp14:editId="5172F6AB">
            <wp:simplePos x="0" y="0"/>
            <wp:positionH relativeFrom="column">
              <wp:posOffset>5091430</wp:posOffset>
            </wp:positionH>
            <wp:positionV relativeFrom="paragraph">
              <wp:posOffset>0</wp:posOffset>
            </wp:positionV>
            <wp:extent cx="123190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377" y="21263"/>
                <wp:lineTo x="2137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05D6">
        <w:rPr>
          <w:rFonts w:ascii="Comic Sans MS" w:hAnsi="Comic Sans MS" w:cs="Arial"/>
          <w:noProof/>
          <w:color w:val="BF8F00" w:themeColor="accent4" w:themeShade="BF"/>
          <w:sz w:val="56"/>
          <w:szCs w:val="56"/>
          <w:shd w:val="clear" w:color="auto" w:fill="FFFFFF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AC4F32" wp14:editId="5067109F">
                <wp:simplePos x="0" y="0"/>
                <wp:positionH relativeFrom="column">
                  <wp:posOffset>62230</wp:posOffset>
                </wp:positionH>
                <wp:positionV relativeFrom="paragraph">
                  <wp:posOffset>40640</wp:posOffset>
                </wp:positionV>
                <wp:extent cx="4638675" cy="1404620"/>
                <wp:effectExtent l="0" t="0" r="9525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41C" w:rsidRDefault="006A05D6">
                            <w:r w:rsidRPr="006A05D6">
                              <w:rPr>
                                <w:rFonts w:ascii="Comic Sans MS" w:hAnsi="Comic Sans MS" w:cs="Arial"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</w:rPr>
                              <w:t>B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  <w:t>O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BF8F00" w:themeColor="accent4" w:themeShade="BF"/>
                                <w:sz w:val="72"/>
                                <w:szCs w:val="72"/>
                                <w:shd w:val="clear" w:color="auto" w:fill="FFFFFF"/>
                              </w:rPr>
                              <w:t>N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</w:rPr>
                              <w:t>J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  <w:t>O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BF8F00" w:themeColor="accent4" w:themeShade="BF"/>
                                <w:sz w:val="72"/>
                                <w:szCs w:val="72"/>
                                <w:shd w:val="clear" w:color="auto" w:fill="FFFFFF"/>
                              </w:rPr>
                              <w:t>U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92D050"/>
                                <w:sz w:val="72"/>
                                <w:szCs w:val="72"/>
                                <w:shd w:val="clear" w:color="auto" w:fill="FFFFFF"/>
                              </w:rPr>
                              <w:t xml:space="preserve">R </w:t>
                            </w:r>
                            <w:r w:rsidRPr="006A05D6">
                              <w:rPr>
                                <w:rFonts w:ascii="Comic Sans MS" w:hAnsi="Comic Sans MS" w:cs="Arial"/>
                                <w:color w:val="BF8F00" w:themeColor="accent4" w:themeShade="BF"/>
                                <w:sz w:val="72"/>
                                <w:szCs w:val="72"/>
                                <w:shd w:val="clear" w:color="auto" w:fill="FFFFFF"/>
                              </w:rPr>
                              <w:t>A</w:t>
                            </w:r>
                            <w:r w:rsidR="004E141C" w:rsidRPr="006A05D6">
                              <w:rPr>
                                <w:rFonts w:ascii="Comic Sans MS" w:hAnsi="Comic Sans MS" w:cs="Arial"/>
                                <w:color w:val="333333"/>
                                <w:sz w:val="72"/>
                                <w:szCs w:val="72"/>
                                <w:shd w:val="clear" w:color="auto" w:fill="FFFFFF"/>
                              </w:rPr>
                              <w:t xml:space="preserve"> </w:t>
                            </w:r>
                            <w:r w:rsidR="004E141C" w:rsidRPr="006A05D6">
                              <w:rPr>
                                <w:rFonts w:ascii="Comic Sans MS" w:hAnsi="Comic Sans MS" w:cs="Arial"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</w:rPr>
                              <w:t>T</w:t>
                            </w:r>
                            <w:r w:rsidR="004E141C" w:rsidRPr="006A05D6">
                              <w:rPr>
                                <w:rFonts w:ascii="Comic Sans MS" w:hAnsi="Comic Sans MS" w:cs="Arial"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</w:rPr>
                              <w:t>O</w:t>
                            </w:r>
                            <w:r w:rsidR="004E141C" w:rsidRPr="006A05D6">
                              <w:rPr>
                                <w:rFonts w:ascii="Comic Sans MS" w:hAnsi="Comic Sans MS" w:cs="Arial"/>
                                <w:color w:val="92D050"/>
                                <w:sz w:val="72"/>
                                <w:szCs w:val="72"/>
                                <w:shd w:val="clear" w:color="auto" w:fill="FFFFFF"/>
                              </w:rPr>
                              <w:t>U</w:t>
                            </w:r>
                            <w:r w:rsidR="004E141C" w:rsidRPr="006A05D6">
                              <w:rPr>
                                <w:rFonts w:ascii="Comic Sans MS" w:hAnsi="Comic Sans MS" w:cs="Arial"/>
                                <w:color w:val="FF0000"/>
                                <w:sz w:val="72"/>
                                <w:szCs w:val="72"/>
                                <w:shd w:val="clear" w:color="auto" w:fill="FFFFFF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FAC4F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.9pt;margin-top:3.2pt;width:36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" stroked="f">
                <v:textbox style="mso-fit-shape-to-text:t">
                  <w:txbxContent>
                    <w:p w:rsidR="004E141C" w:rsidRDefault="006A05D6">
                      <w:r w:rsidRPr="006A05D6">
                        <w:rPr>
                          <w:rFonts w:ascii="Comic Sans MS" w:hAnsi="Comic Sans MS" w:cs="Arial"/>
                          <w:color w:val="FF0000"/>
                          <w:sz w:val="72"/>
                          <w:szCs w:val="72"/>
                          <w:shd w:val="clear" w:color="auto" w:fill="FFFFFF"/>
                        </w:rPr>
                        <w:t>B</w:t>
                      </w:r>
                      <w:r w:rsidRPr="006A05D6">
                        <w:rPr>
                          <w:rFonts w:ascii="Comic Sans MS" w:hAnsi="Comic Sans MS" w:cs="Arial"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  <w:t>O</w:t>
                      </w:r>
                      <w:r w:rsidRPr="006A05D6">
                        <w:rPr>
                          <w:rFonts w:ascii="Comic Sans MS" w:hAnsi="Comic Sans MS" w:cs="Arial"/>
                          <w:color w:val="BF8F00" w:themeColor="accent4" w:themeShade="BF"/>
                          <w:sz w:val="72"/>
                          <w:szCs w:val="72"/>
                          <w:shd w:val="clear" w:color="auto" w:fill="FFFFFF"/>
                        </w:rPr>
                        <w:t>N</w:t>
                      </w:r>
                      <w:r w:rsidRPr="006A05D6">
                        <w:rPr>
                          <w:rFonts w:ascii="Comic Sans MS" w:hAnsi="Comic Sans MS" w:cs="Arial"/>
                          <w:color w:val="FF0000"/>
                          <w:sz w:val="72"/>
                          <w:szCs w:val="72"/>
                          <w:shd w:val="clear" w:color="auto" w:fill="FFFFFF"/>
                        </w:rPr>
                        <w:t>J</w:t>
                      </w:r>
                      <w:r w:rsidRPr="006A05D6">
                        <w:rPr>
                          <w:rFonts w:ascii="Comic Sans MS" w:hAnsi="Comic Sans MS" w:cs="Arial"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  <w:t>O</w:t>
                      </w:r>
                      <w:r w:rsidRPr="006A05D6">
                        <w:rPr>
                          <w:rFonts w:ascii="Comic Sans MS" w:hAnsi="Comic Sans MS" w:cs="Arial"/>
                          <w:color w:val="BF8F00" w:themeColor="accent4" w:themeShade="BF"/>
                          <w:sz w:val="72"/>
                          <w:szCs w:val="72"/>
                          <w:shd w:val="clear" w:color="auto" w:fill="FFFFFF"/>
                        </w:rPr>
                        <w:t>U</w:t>
                      </w:r>
                      <w:r w:rsidRPr="006A05D6">
                        <w:rPr>
                          <w:rFonts w:ascii="Comic Sans MS" w:hAnsi="Comic Sans MS" w:cs="Arial"/>
                          <w:color w:val="92D050"/>
                          <w:sz w:val="72"/>
                          <w:szCs w:val="72"/>
                          <w:shd w:val="clear" w:color="auto" w:fill="FFFFFF"/>
                        </w:rPr>
                        <w:t xml:space="preserve">R </w:t>
                      </w:r>
                      <w:r w:rsidRPr="006A05D6">
                        <w:rPr>
                          <w:rFonts w:ascii="Comic Sans MS" w:hAnsi="Comic Sans MS" w:cs="Arial"/>
                          <w:color w:val="BF8F00" w:themeColor="accent4" w:themeShade="BF"/>
                          <w:sz w:val="72"/>
                          <w:szCs w:val="72"/>
                          <w:shd w:val="clear" w:color="auto" w:fill="FFFFFF"/>
                        </w:rPr>
                        <w:t>A</w:t>
                      </w:r>
                      <w:r w:rsidR="004E141C" w:rsidRPr="006A05D6">
                        <w:rPr>
                          <w:rFonts w:ascii="Comic Sans MS" w:hAnsi="Comic Sans MS" w:cs="Arial"/>
                          <w:color w:val="333333"/>
                          <w:sz w:val="72"/>
                          <w:szCs w:val="72"/>
                          <w:shd w:val="clear" w:color="auto" w:fill="FFFFFF"/>
                        </w:rPr>
                        <w:t xml:space="preserve"> </w:t>
                      </w:r>
                      <w:r w:rsidR="004E141C" w:rsidRPr="006A05D6">
                        <w:rPr>
                          <w:rFonts w:ascii="Comic Sans MS" w:hAnsi="Comic Sans MS" w:cs="Arial"/>
                          <w:color w:val="FF0000"/>
                          <w:sz w:val="72"/>
                          <w:szCs w:val="72"/>
                          <w:shd w:val="clear" w:color="auto" w:fill="FFFFFF"/>
                        </w:rPr>
                        <w:t>T</w:t>
                      </w:r>
                      <w:r w:rsidR="004E141C" w:rsidRPr="006A05D6">
                        <w:rPr>
                          <w:rFonts w:ascii="Comic Sans MS" w:hAnsi="Comic Sans MS" w:cs="Arial"/>
                          <w:color w:val="0070C0"/>
                          <w:sz w:val="72"/>
                          <w:szCs w:val="72"/>
                          <w:shd w:val="clear" w:color="auto" w:fill="FFFFFF"/>
                        </w:rPr>
                        <w:t>O</w:t>
                      </w:r>
                      <w:r w:rsidR="004E141C" w:rsidRPr="006A05D6">
                        <w:rPr>
                          <w:rFonts w:ascii="Comic Sans MS" w:hAnsi="Comic Sans MS" w:cs="Arial"/>
                          <w:color w:val="92D050"/>
                          <w:sz w:val="72"/>
                          <w:szCs w:val="72"/>
                          <w:shd w:val="clear" w:color="auto" w:fill="FFFFFF"/>
                        </w:rPr>
                        <w:t>U</w:t>
                      </w:r>
                      <w:r w:rsidR="004E141C" w:rsidRPr="006A05D6">
                        <w:rPr>
                          <w:rFonts w:ascii="Comic Sans MS" w:hAnsi="Comic Sans MS" w:cs="Arial"/>
                          <w:color w:val="FF0000"/>
                          <w:sz w:val="72"/>
                          <w:szCs w:val="72"/>
                          <w:shd w:val="clear" w:color="auto" w:fill="FFFFFF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E141C" w:rsidRPr="006A05D6">
        <w:rPr>
          <w:rFonts w:ascii="Comic Sans MS" w:hAnsi="Comic Sans MS" w:cs="Arial"/>
          <w:color w:val="BF8F00" w:themeColor="accent4" w:themeShade="BF"/>
          <w:sz w:val="56"/>
          <w:szCs w:val="56"/>
          <w:shd w:val="clear" w:color="auto" w:fill="FFFFFF"/>
        </w:rPr>
        <w:br/>
      </w:r>
    </w:p>
    <w:p w:rsidR="003A071E" w:rsidRDefault="003A071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A071E" w:rsidRDefault="003A071E" w:rsidP="00AC461D">
      <w:pPr>
        <w:ind w:left="2268" w:right="-709"/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br/>
      </w:r>
    </w:p>
    <w:p w:rsidR="003C2876" w:rsidRPr="006A05D6" w:rsidRDefault="003C2876" w:rsidP="003C2876">
      <w:pPr>
        <w:ind w:left="3828"/>
        <w:rPr>
          <w:rFonts w:ascii="Arial" w:hAnsi="Arial" w:cs="Arial"/>
          <w:color w:val="7030A0"/>
          <w:sz w:val="36"/>
          <w:szCs w:val="36"/>
          <w:shd w:val="clear" w:color="auto" w:fill="FFFFFF"/>
        </w:rPr>
      </w:pPr>
      <w:r w:rsidRPr="006A05D6">
        <w:rPr>
          <w:rFonts w:ascii="Arial" w:hAnsi="Arial" w:cs="Arial"/>
          <w:color w:val="7030A0"/>
          <w:sz w:val="36"/>
          <w:szCs w:val="36"/>
          <w:shd w:val="clear" w:color="auto" w:fill="FFFFFF"/>
        </w:rPr>
        <w:t xml:space="preserve">Le </w:t>
      </w:r>
      <w:r w:rsidRPr="006A05D6">
        <w:rPr>
          <w:rFonts w:ascii="Arial" w:hAnsi="Arial" w:cs="Arial"/>
          <w:color w:val="7030A0"/>
          <w:sz w:val="36"/>
          <w:szCs w:val="36"/>
          <w:shd w:val="clear" w:color="auto" w:fill="FFFFFF"/>
        </w:rPr>
        <w:fldChar w:fldCharType="begin"/>
      </w:r>
      <w:r w:rsidRPr="006A05D6">
        <w:rPr>
          <w:rFonts w:ascii="Arial" w:hAnsi="Arial" w:cs="Arial"/>
          <w:color w:val="7030A0"/>
          <w:sz w:val="36"/>
          <w:szCs w:val="36"/>
          <w:shd w:val="clear" w:color="auto" w:fill="FFFFFF"/>
        </w:rPr>
        <w:instrText xml:space="preserve"> TIME \@ "dddd d MMMM yyyy" </w:instrText>
      </w:r>
      <w:r w:rsidRPr="006A05D6">
        <w:rPr>
          <w:rFonts w:ascii="Arial" w:hAnsi="Arial" w:cs="Arial"/>
          <w:color w:val="7030A0"/>
          <w:sz w:val="36"/>
          <w:szCs w:val="36"/>
          <w:shd w:val="clear" w:color="auto" w:fill="FFFFFF"/>
        </w:rPr>
        <w:fldChar w:fldCharType="separate"/>
      </w:r>
      <w:r w:rsidR="007B0E71">
        <w:rPr>
          <w:rFonts w:ascii="Arial" w:hAnsi="Arial" w:cs="Arial"/>
          <w:noProof/>
          <w:color w:val="7030A0"/>
          <w:sz w:val="36"/>
          <w:szCs w:val="36"/>
          <w:shd w:val="clear" w:color="auto" w:fill="FFFFFF"/>
        </w:rPr>
        <w:t>mardi 31 mars 2020</w:t>
      </w:r>
      <w:r w:rsidRPr="006A05D6">
        <w:rPr>
          <w:rFonts w:ascii="Arial" w:hAnsi="Arial" w:cs="Arial"/>
          <w:color w:val="7030A0"/>
          <w:sz w:val="36"/>
          <w:szCs w:val="36"/>
          <w:shd w:val="clear" w:color="auto" w:fill="FFFFFF"/>
        </w:rPr>
        <w:fldChar w:fldCharType="end"/>
      </w:r>
    </w:p>
    <w:p w:rsidR="003C2876" w:rsidRDefault="003C2876" w:rsidP="003C2876">
      <w:pPr>
        <w:ind w:left="3828"/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A071E" w:rsidRDefault="003A071E" w:rsidP="003C2876">
      <w:pPr>
        <w:ind w:left="426"/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Nous</w:t>
      </w:r>
      <w:r w:rsidR="00506C8E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o</w:t>
      </w:r>
      <w:r w:rsidR="003C2876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rganisons un : </w:t>
      </w:r>
    </w:p>
    <w:p w:rsidR="003A071E" w:rsidRDefault="003C2876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333333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B3B10A" wp14:editId="459BA6EC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4257675" cy="1933575"/>
                <wp:effectExtent l="0" t="0" r="9525" b="952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1933575"/>
                          <a:chOff x="0" y="0"/>
                          <a:chExt cx="4257675" cy="19335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152525" y="1009650"/>
                            <a:ext cx="2085975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710B776" id="Groupe 5" o:spid="_x0000_s1026" style="position:absolute;margin-left:284.05pt;margin-top:9.6pt;width:335.25pt;height:152.25pt;z-index:251658240;mso-position-horizontal:right;mso-position-horizontal-relative:margin" coordsize="42576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42576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">
                  <v:imagedata r:id="rId8" o:title=""/>
                  <v:path arrowok="t"/>
                </v:shape>
                <v:rect id="Rectangle 4" o:spid="_x0000_s1028" style="position:absolute;left:11525;top:10096;width:2086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w10:wrap anchorx="margin"/>
              </v:group>
            </w:pict>
          </mc:Fallback>
        </mc:AlternateContent>
      </w:r>
    </w:p>
    <w:p w:rsidR="003A071E" w:rsidRDefault="003A071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A071E" w:rsidRDefault="003A071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A071E" w:rsidRDefault="003A071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A071E" w:rsidRDefault="003A071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506C8E" w:rsidRPr="00506C8E" w:rsidRDefault="000920B2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 w:rsidRPr="000920B2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8F2EFB" wp14:editId="5E0A13B2">
                <wp:simplePos x="0" y="0"/>
                <wp:positionH relativeFrom="margin">
                  <wp:posOffset>3538855</wp:posOffset>
                </wp:positionH>
                <wp:positionV relativeFrom="paragraph">
                  <wp:posOffset>890270</wp:posOffset>
                </wp:positionV>
                <wp:extent cx="2743200" cy="1404620"/>
                <wp:effectExtent l="0" t="0" r="19050" b="1778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0B2" w:rsidRPr="000920B2" w:rsidRDefault="000920B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0920B2">
                              <w:rPr>
                                <w:rFonts w:ascii="Arial" w:hAnsi="Arial" w:cs="Arial"/>
                                <w:color w:val="385623" w:themeColor="accent6" w:themeShade="8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Dessinez-nous </w:t>
                            </w:r>
                            <w:r w:rsidRPr="000920B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shd w:val="clear" w:color="auto" w:fill="FFFFFF"/>
                              </w:rPr>
                              <w:t>votre printemps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8F2EFB" id="_x0000_s1027" type="#_x0000_t202" style="position:absolute;margin-left:278.65pt;margin-top:70.1pt;width:3in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" strokecolor="#00b050">
                <v:textbox style="mso-fit-shape-to-text:t">
                  <w:txbxContent>
                    <w:p w:rsidR="000920B2" w:rsidRPr="000920B2" w:rsidRDefault="000920B2">
                      <w:pPr>
                        <w:rPr>
                          <w:sz w:val="72"/>
                          <w:szCs w:val="72"/>
                        </w:rPr>
                      </w:pPr>
                      <w:r w:rsidRPr="000920B2">
                        <w:rPr>
                          <w:rFonts w:ascii="Arial" w:hAnsi="Arial" w:cs="Arial"/>
                          <w:color w:val="385623" w:themeColor="accent6" w:themeShade="80"/>
                          <w:sz w:val="36"/>
                          <w:szCs w:val="36"/>
                          <w:shd w:val="clear" w:color="auto" w:fill="FFFFFF"/>
                        </w:rPr>
                        <w:t>Dessinez-</w:t>
                      </w:r>
                      <w:r w:rsidRPr="000920B2">
                        <w:rPr>
                          <w:rFonts w:ascii="Arial" w:hAnsi="Arial" w:cs="Arial"/>
                          <w:color w:val="385623" w:themeColor="accent6" w:themeShade="80"/>
                          <w:sz w:val="36"/>
                          <w:szCs w:val="36"/>
                          <w:shd w:val="clear" w:color="auto" w:fill="FFFFFF"/>
                        </w:rPr>
                        <w:t xml:space="preserve">nous </w:t>
                      </w:r>
                      <w:r w:rsidRPr="000920B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72"/>
                          <w:szCs w:val="72"/>
                          <w:shd w:val="clear" w:color="auto" w:fill="FFFFFF"/>
                        </w:rPr>
                        <w:t>votre printemps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83CF2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fr-FR"/>
        </w:rPr>
        <w:drawing>
          <wp:anchor distT="0" distB="0" distL="114300" distR="114300" simplePos="0" relativeHeight="251659264" behindDoc="0" locked="0" layoutInCell="1" allowOverlap="1" wp14:anchorId="74A83637" wp14:editId="7434C39A">
            <wp:simplePos x="0" y="0"/>
            <wp:positionH relativeFrom="margin">
              <wp:posOffset>195580</wp:posOffset>
            </wp:positionH>
            <wp:positionV relativeFrom="paragraph">
              <wp:posOffset>309245</wp:posOffset>
            </wp:positionV>
            <wp:extent cx="3026410" cy="2571750"/>
            <wp:effectExtent l="0" t="0" r="254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C8E">
        <w:rPr>
          <w:rFonts w:ascii="Arial" w:hAnsi="Arial" w:cs="Arial"/>
          <w:color w:val="333333"/>
          <w:sz w:val="36"/>
          <w:szCs w:val="36"/>
          <w:shd w:val="clear" w:color="auto" w:fill="FFFFFF"/>
        </w:rPr>
        <w:br/>
      </w:r>
      <w:r w:rsidR="00506C8E">
        <w:rPr>
          <w:rFonts w:ascii="Arial" w:hAnsi="Arial" w:cs="Arial"/>
          <w:color w:val="333333"/>
          <w:sz w:val="36"/>
          <w:szCs w:val="36"/>
          <w:shd w:val="clear" w:color="auto" w:fill="FFFFFF"/>
        </w:rPr>
        <w:br/>
      </w:r>
    </w:p>
    <w:p w:rsidR="00506C8E" w:rsidRDefault="00506C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506C8E" w:rsidRDefault="00506C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506C8E" w:rsidRDefault="00506C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506C8E" w:rsidRDefault="00506C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506C8E" w:rsidRDefault="00506C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F83CF2" w:rsidRDefault="00F83CF2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br/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br/>
      </w:r>
    </w:p>
    <w:p w:rsidR="00506C8E" w:rsidRDefault="00506C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DD2155" w:rsidRDefault="009208E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333333"/>
          <w:sz w:val="36"/>
          <w:szCs w:val="36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BF982AD" wp14:editId="4E16ED34">
                <wp:simplePos x="0" y="0"/>
                <wp:positionH relativeFrom="column">
                  <wp:posOffset>-71120</wp:posOffset>
                </wp:positionH>
                <wp:positionV relativeFrom="paragraph">
                  <wp:posOffset>12065</wp:posOffset>
                </wp:positionV>
                <wp:extent cx="5827395" cy="2514600"/>
                <wp:effectExtent l="171450" t="0" r="1905" b="19050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395" cy="2514600"/>
                          <a:chOff x="0" y="0"/>
                          <a:chExt cx="5827395" cy="25146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90625"/>
                            <a:ext cx="1876425" cy="1323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543050"/>
                            <a:ext cx="150495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7B73" w:rsidRPr="00B37B73" w:rsidRDefault="00B37B73">
                              <w:pPr>
                                <w:rPr>
                                  <w:color w:val="1F3864" w:themeColor="accent5" w:themeShade="80"/>
                                  <w:sz w:val="40"/>
                                  <w:szCs w:val="40"/>
                                </w:rPr>
                              </w:pPr>
                              <w:r w:rsidRPr="00B37B73">
                                <w:rPr>
                                  <w:color w:val="1F3864" w:themeColor="accent5" w:themeShade="80"/>
                                  <w:sz w:val="40"/>
                                  <w:szCs w:val="40"/>
                                </w:rPr>
                                <w:t>TON DESSIN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29" b="53848"/>
                          <a:stretch/>
                        </pic:blipFill>
                        <pic:spPr bwMode="auto">
                          <a:xfrm>
                            <a:off x="66675" y="0"/>
                            <a:ext cx="576072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BF982AD" id="Groupe 22" o:spid="_x0000_s1028" style="position:absolute;margin-left:-5.6pt;margin-top:.95pt;width:458.85pt;height:198pt;z-index:251675648" coordsize="58273,251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SAAAAAEAAgBIAAAAAQACOEJJTQQmAAAAAAAOAAAAAAAAAAAAAD+A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SgAAAABSZ2h0bG9uZwAAAlM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g4QklNBAwAAAAA&#10;CUEAAAABAAAAcQAAAKAAAAFUAADUgAAACSUAGAAB/9j/7QAMQWRvYmVfQ00AAv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CAgICAgICAgICAwICAgMEAwICAwQFBAQEBAQFBgUF&#10;BQUFBQYGBwcIBwcGCQkKCgkJDAwMDAwMDAwMDAwMDAwMAQMDAwUEBQkGBgkNCgkKDQ8ODg4ODw8M&#10;DAwMDA8PDAwMDAwMDwwMDAwMDAwMDAwMDAwMDAwMDAwMDAwMDAwMDAz/wAARCANKAlMDAREAAhEB&#10;AxEB/90ABABL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">
                <v:shape id="Image 18" o:spid="_x0000_s1029" type="#_x0000_t75" style="position:absolute;top:11906;width:18764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" filled="t" fillcolor="#ededed" stroked="t" strokecolor="white" strokeweight="15pt">
                  <v:stroke endcap="round"/>
                  <v:imagedata r:id="rId12" o:title=""/>
                  <v:shadow on="t" color="black" opacity="26869f" origin="-.5,-.5" offset="0,0"/>
                  <v:path arrowok="t"/>
                </v:shape>
                <v:shape id="_x0000_s1030" type="#_x0000_t202" style="position:absolute;left:2000;top:15430;width:15049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B37B73" w:rsidRPr="00B37B73" w:rsidRDefault="00B37B73">
                        <w:pPr>
                          <w:rPr>
                            <w:color w:val="1F3864" w:themeColor="accent5" w:themeShade="80"/>
                            <w:sz w:val="40"/>
                            <w:szCs w:val="40"/>
                          </w:rPr>
                        </w:pPr>
                        <w:r w:rsidRPr="00B37B73">
                          <w:rPr>
                            <w:color w:val="1F3864" w:themeColor="accent5" w:themeShade="80"/>
                            <w:sz w:val="40"/>
                            <w:szCs w:val="40"/>
                          </w:rPr>
                          <w:t>TON DESSIN</w:t>
                        </w:r>
                      </w:p>
                    </w:txbxContent>
                  </v:textbox>
                </v:shape>
                <v:shape id="Image 21" o:spid="_x0000_s1031" type="#_x0000_t75" style="position:absolute;left:666;width:5760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">
                  <v:imagedata r:id="rId13" o:title="" croptop="20139f" cropbottom="35290f"/>
                  <v:path arrowok="t"/>
                </v:shape>
              </v:group>
            </w:pict>
          </mc:Fallback>
        </mc:AlternateContent>
      </w:r>
    </w:p>
    <w:p w:rsidR="00DD2155" w:rsidRDefault="00DD215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DD2155" w:rsidRDefault="00DD215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DD2155" w:rsidRDefault="00DD215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F83CF2" w:rsidRPr="00F83CF2" w:rsidRDefault="00506C8E" w:rsidP="009208E5">
      <w:pPr>
        <w:ind w:left="3119" w:right="-426"/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</w:pPr>
      <w:r w:rsidRPr="00F83CF2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Envie de participer ? </w:t>
      </w:r>
      <w:r w:rsidR="00F83CF2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br/>
      </w:r>
      <w:r w:rsidRPr="00F83CF2"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  <w:t xml:space="preserve">À </w:t>
      </w:r>
      <w:r w:rsidR="00DD2155"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  <w:t>toi</w:t>
      </w:r>
      <w:r w:rsidRPr="00F83CF2"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  <w:t xml:space="preserve"> de jouer et </w:t>
      </w:r>
      <w:r w:rsidR="00A82C45"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  <w:t>de faire preuve de créativité</w:t>
      </w:r>
      <w:r w:rsidR="00DD2155"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  <w:t>.</w:t>
      </w:r>
    </w:p>
    <w:p w:rsidR="00506C8E" w:rsidRDefault="00506C8E"/>
    <w:p w:rsidR="00753C00" w:rsidRDefault="00753C00"/>
    <w:p w:rsidR="008B7785" w:rsidRDefault="009208E5" w:rsidP="00350F92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AC3545" wp14:editId="64846910">
                <wp:simplePos x="0" y="0"/>
                <wp:positionH relativeFrom="column">
                  <wp:posOffset>1985645</wp:posOffset>
                </wp:positionH>
                <wp:positionV relativeFrom="paragraph">
                  <wp:posOffset>166370</wp:posOffset>
                </wp:positionV>
                <wp:extent cx="4295775" cy="5365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E5" w:rsidRPr="009208E5" w:rsidRDefault="009208E5" w:rsidP="009208E5">
                            <w:pPr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 w:rsidRPr="009208E5">
                              <w:rPr>
                                <w:b/>
                                <w:color w:val="1F3864" w:themeColor="accent5" w:themeShade="80"/>
                                <w:sz w:val="40"/>
                                <w:szCs w:val="40"/>
                              </w:rPr>
                              <w:t xml:space="preserve">Avec des feutres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AC3545" id="_x0000_s1032" type="#_x0000_t202" style="position:absolute;margin-left:156.35pt;margin-top:13.1pt;width:338.25pt;height:42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" filled="f" stroked="f">
                <v:textbox style="mso-fit-shape-to-text:t">
                  <w:txbxContent>
                    <w:p w:rsidR="009208E5" w:rsidRPr="009208E5" w:rsidRDefault="009208E5" w:rsidP="009208E5">
                      <w:pPr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</w:pPr>
                      <w:r w:rsidRPr="009208E5">
                        <w:rPr>
                          <w:b/>
                          <w:color w:val="1F3864" w:themeColor="accent5" w:themeShade="80"/>
                          <w:sz w:val="40"/>
                          <w:szCs w:val="40"/>
                        </w:rPr>
                        <w:t xml:space="preserve">Avec des feutres </w:t>
                      </w:r>
                    </w:p>
                  </w:txbxContent>
                </v:textbox>
              </v:shape>
            </w:pict>
          </mc:Fallback>
        </mc:AlternateContent>
      </w:r>
      <w:r w:rsidR="008B7785">
        <w:rPr>
          <w:noProof/>
          <w:lang w:eastAsia="fr-FR"/>
        </w:rPr>
        <w:drawing>
          <wp:inline distT="0" distB="0" distL="0" distR="0" wp14:anchorId="46BF7237" wp14:editId="398D74EF">
            <wp:extent cx="876300" cy="876300"/>
            <wp:effectExtent l="0" t="0" r="0" b="0"/>
            <wp:docPr id="9" name="Image 9" descr="Résultat de recherche d'images pour &quot;picto feut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icto feutres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85" w:rsidRDefault="009208E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68EDEA" wp14:editId="387BEE0B">
                <wp:simplePos x="0" y="0"/>
                <wp:positionH relativeFrom="column">
                  <wp:posOffset>1967230</wp:posOffset>
                </wp:positionH>
                <wp:positionV relativeFrom="paragraph">
                  <wp:posOffset>5715</wp:posOffset>
                </wp:positionV>
                <wp:extent cx="4295775" cy="53657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E5" w:rsidRPr="00350EF5" w:rsidRDefault="009208E5" w:rsidP="009208E5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50EF5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Avec de la peinture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468EDEA" id="_x0000_s1033" type="#_x0000_t202" style="position:absolute;margin-left:154.9pt;margin-top:.45pt;width:338.25pt;height:42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" filled="f" stroked="f">
                <v:textbox style="mso-fit-shape-to-text:t">
                  <w:txbxContent>
                    <w:p w:rsidR="009208E5" w:rsidRPr="00350EF5" w:rsidRDefault="009208E5" w:rsidP="009208E5">
                      <w:pPr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350EF5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Avec </w:t>
                      </w:r>
                      <w:r w:rsidRPr="00350EF5">
                        <w:rPr>
                          <w:b/>
                          <w:color w:val="0070C0"/>
                          <w:sz w:val="40"/>
                          <w:szCs w:val="40"/>
                        </w:rPr>
                        <w:t>de la peinture</w:t>
                      </w:r>
                      <w:r w:rsidRPr="00350EF5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7785">
        <w:rPr>
          <w:noProof/>
          <w:lang w:eastAsia="fr-FR"/>
        </w:rPr>
        <w:drawing>
          <wp:inline distT="0" distB="0" distL="0" distR="0" wp14:anchorId="0567F324" wp14:editId="7FE76911">
            <wp:extent cx="733425" cy="733425"/>
            <wp:effectExtent l="0" t="0" r="9525" b="9525"/>
            <wp:docPr id="10" name="Image 10" descr="Résultat de recherche d'images pour &quot;picto gouach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icto gouache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85" w:rsidRDefault="009208E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6ABD5" wp14:editId="59EAF18E">
                <wp:simplePos x="0" y="0"/>
                <wp:positionH relativeFrom="column">
                  <wp:posOffset>2005330</wp:posOffset>
                </wp:positionH>
                <wp:positionV relativeFrom="paragraph">
                  <wp:posOffset>14605</wp:posOffset>
                </wp:positionV>
                <wp:extent cx="4295775" cy="53657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E5" w:rsidRPr="009208E5" w:rsidRDefault="009208E5" w:rsidP="009208E5">
                            <w:pPr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9208E5"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Avec des crayons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BB6ABD5" id="_x0000_s1034" type="#_x0000_t202" style="position:absolute;margin-left:157.9pt;margin-top:1.15pt;width:338.25pt;height:42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" filled="f" stroked="f">
                <v:textbox style="mso-fit-shape-to-text:t">
                  <w:txbxContent>
                    <w:p w:rsidR="009208E5" w:rsidRPr="009208E5" w:rsidRDefault="009208E5" w:rsidP="009208E5">
                      <w:pPr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9208E5"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Avec </w:t>
                      </w:r>
                      <w:r w:rsidRPr="009208E5"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des crayons </w:t>
                      </w:r>
                      <w:r w:rsidRPr="009208E5"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7785">
        <w:rPr>
          <w:noProof/>
          <w:lang w:eastAsia="fr-FR"/>
        </w:rPr>
        <w:drawing>
          <wp:inline distT="0" distB="0" distL="0" distR="0" wp14:anchorId="2541B313" wp14:editId="647F9540">
            <wp:extent cx="749300" cy="733425"/>
            <wp:effectExtent l="0" t="0" r="0" b="9525"/>
            <wp:docPr id="11" name="Image 11" descr="Résultat de recherche d'images pour &quot;picto crayon coule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icto crayon couleur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1" cy="7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E5" w:rsidRDefault="00C30A0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CBC05C" wp14:editId="779F6BCD">
                <wp:simplePos x="0" y="0"/>
                <wp:positionH relativeFrom="column">
                  <wp:posOffset>3395345</wp:posOffset>
                </wp:positionH>
                <wp:positionV relativeFrom="paragraph">
                  <wp:posOffset>55245</wp:posOffset>
                </wp:positionV>
                <wp:extent cx="2733675" cy="53657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F5" w:rsidRPr="00350EF5" w:rsidRDefault="00350EF5" w:rsidP="00350EF5">
                            <w:pPr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50EF5"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Esat</w:t>
                            </w:r>
                            <w:proofErr w:type="spellEnd"/>
                            <w:r w:rsidR="007B0E71"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 </w:t>
                            </w:r>
                            <w:r w:rsidR="007B0E71" w:rsidRPr="007B0E71"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  <w:highlight w:val="yellow"/>
                              </w:rPr>
                              <w:t>????</w:t>
                            </w:r>
                            <w:r w:rsidRPr="00350EF5"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67.35pt;margin-top:4.35pt;width:215.25pt;height:42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" filled="f" stroked="f">
                <v:textbox style="mso-fit-shape-to-text:t">
                  <w:txbxContent>
                    <w:p w:rsidR="00350EF5" w:rsidRPr="00350EF5" w:rsidRDefault="00350EF5" w:rsidP="00350EF5">
                      <w:pPr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proofErr w:type="spellStart"/>
                      <w:r w:rsidRPr="00350EF5"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Esat</w:t>
                      </w:r>
                      <w:proofErr w:type="spellEnd"/>
                      <w:r w:rsidR="007B0E71"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> </w:t>
                      </w:r>
                      <w:r w:rsidR="007B0E71" w:rsidRPr="007B0E71">
                        <w:rPr>
                          <w:b/>
                          <w:color w:val="385623" w:themeColor="accent6" w:themeShade="80"/>
                          <w:sz w:val="40"/>
                          <w:szCs w:val="40"/>
                          <w:highlight w:val="yellow"/>
                        </w:rPr>
                        <w:t>????</w:t>
                      </w:r>
                      <w:r w:rsidRPr="00350EF5"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9208E5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fr-FR"/>
        </w:rPr>
        <w:drawing>
          <wp:anchor distT="0" distB="0" distL="114300" distR="114300" simplePos="0" relativeHeight="251683840" behindDoc="0" locked="0" layoutInCell="1" allowOverlap="1" wp14:anchorId="666D5754" wp14:editId="0BBC1D57">
            <wp:simplePos x="0" y="0"/>
            <wp:positionH relativeFrom="column">
              <wp:posOffset>2834005</wp:posOffset>
            </wp:positionH>
            <wp:positionV relativeFrom="paragraph">
              <wp:posOffset>13970</wp:posOffset>
            </wp:positionV>
            <wp:extent cx="619125" cy="577850"/>
            <wp:effectExtent l="0" t="0" r="952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43"/>
                    <a:stretch/>
                  </pic:blipFill>
                  <pic:spPr bwMode="auto">
                    <a:xfrm>
                      <a:off x="0" y="0"/>
                      <a:ext cx="61912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BE54B1" wp14:editId="02C3EC16">
                <wp:simplePos x="0" y="0"/>
                <wp:positionH relativeFrom="column">
                  <wp:posOffset>1310005</wp:posOffset>
                </wp:positionH>
                <wp:positionV relativeFrom="paragraph">
                  <wp:posOffset>33020</wp:posOffset>
                </wp:positionV>
                <wp:extent cx="2152650" cy="536575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F5" w:rsidRPr="00350EF5" w:rsidRDefault="00350EF5" w:rsidP="00350EF5">
                            <w:pPr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350EF5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Exposition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ABE54B1" id="_x0000_s1036" type="#_x0000_t202" style="position:absolute;margin-left:103.15pt;margin-top:2.6pt;width:169.5pt;height:42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" filled="f" stroked="f">
                <v:textbox style="mso-fit-shape-to-text:t">
                  <w:txbxContent>
                    <w:p w:rsidR="00350EF5" w:rsidRPr="00350EF5" w:rsidRDefault="00350EF5" w:rsidP="00350EF5">
                      <w:pPr>
                        <w:rPr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350EF5">
                        <w:rPr>
                          <w:b/>
                          <w:color w:val="7030A0"/>
                          <w:sz w:val="40"/>
                          <w:szCs w:val="40"/>
                        </w:rPr>
                        <w:t xml:space="preserve">Exposition </w:t>
                      </w:r>
                    </w:p>
                  </w:txbxContent>
                </v:textbox>
              </v:shape>
            </w:pict>
          </mc:Fallback>
        </mc:AlternateContent>
      </w:r>
      <w:r w:rsidR="005C7744">
        <w:rPr>
          <w:rFonts w:ascii="Arial" w:hAnsi="Arial" w:cs="Arial"/>
          <w:color w:val="333333"/>
          <w:sz w:val="36"/>
          <w:szCs w:val="36"/>
          <w:shd w:val="clear" w:color="auto" w:fill="FFFFFF"/>
        </w:rPr>
        <w:br/>
      </w:r>
    </w:p>
    <w:p w:rsidR="009208E5" w:rsidRDefault="00350EF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 w:rsidRPr="009208E5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fr-FR"/>
        </w:rPr>
        <w:drawing>
          <wp:anchor distT="0" distB="0" distL="114300" distR="114300" simplePos="0" relativeHeight="251682816" behindDoc="0" locked="0" layoutInCell="1" allowOverlap="1" wp14:anchorId="3CFEE42D" wp14:editId="1984618D">
            <wp:simplePos x="0" y="0"/>
            <wp:positionH relativeFrom="column">
              <wp:posOffset>309880</wp:posOffset>
            </wp:positionH>
            <wp:positionV relativeFrom="paragraph">
              <wp:posOffset>6985</wp:posOffset>
            </wp:positionV>
            <wp:extent cx="5304790" cy="2029460"/>
            <wp:effectExtent l="0" t="0" r="0" b="8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/>
                    <a:stretch/>
                  </pic:blipFill>
                  <pic:spPr bwMode="auto">
                    <a:xfrm>
                      <a:off x="0" y="0"/>
                      <a:ext cx="530479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8E5" w:rsidRDefault="009208E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bookmarkStart w:id="0" w:name="_GoBack"/>
    </w:p>
    <w:bookmarkEnd w:id="0"/>
    <w:p w:rsidR="009208E5" w:rsidRDefault="009208E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9208E5" w:rsidRDefault="009208E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9208E5" w:rsidRDefault="009208E5" w:rsidP="007012A7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AD02A6" w:rsidRPr="0093465F" w:rsidRDefault="00C30A05" w:rsidP="005C7744">
      <w:pPr>
        <w:rPr>
          <w:strike/>
        </w:rPr>
      </w:pPr>
      <w:r w:rsidRPr="00C30A05">
        <w:rPr>
          <w:strike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-309245</wp:posOffset>
                </wp:positionH>
                <wp:positionV relativeFrom="paragraph">
                  <wp:posOffset>375920</wp:posOffset>
                </wp:positionV>
                <wp:extent cx="6648450" cy="952500"/>
                <wp:effectExtent l="0" t="0" r="19050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A05" w:rsidRPr="008C656F" w:rsidRDefault="00C30A05" w:rsidP="008C656F">
                            <w:pPr>
                              <w:jc w:val="center"/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8C656F"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>Tu ramènes ton dessin quand tu reviens à l’</w:t>
                            </w:r>
                            <w:r w:rsidRPr="008C656F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ESAT</w:t>
                            </w:r>
                          </w:p>
                          <w:p w:rsidR="008C656F" w:rsidRPr="00C30A05" w:rsidRDefault="008C656F" w:rsidP="008C656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C656F"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Des lots attendent les meilleurs dessinateurs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24.35pt;margin-top:29.6pt;width:523.5pt;height: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" strokecolor="#7030a0">
                <v:textbox>
                  <w:txbxContent>
                    <w:p w:rsidR="00C30A05" w:rsidRPr="008C656F" w:rsidRDefault="00C30A05" w:rsidP="008C656F">
                      <w:pPr>
                        <w:jc w:val="center"/>
                        <w:rPr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8C656F"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>Tu ramènes ton dessin quand tu reviens à l’</w:t>
                      </w:r>
                      <w:bookmarkStart w:id="1" w:name="_GoBack"/>
                      <w:r w:rsidRPr="008C656F">
                        <w:rPr>
                          <w:b/>
                          <w:color w:val="0070C0"/>
                          <w:sz w:val="48"/>
                          <w:szCs w:val="48"/>
                        </w:rPr>
                        <w:t>ESAT</w:t>
                      </w:r>
                      <w:bookmarkEnd w:id="1"/>
                    </w:p>
                    <w:p w:rsidR="008C656F" w:rsidRPr="00C30A05" w:rsidRDefault="008C656F" w:rsidP="008C656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C656F"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>Des lots attendent les meilleurs dessinateurs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02A6" w:rsidRPr="0093465F" w:rsidSect="004E141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8E"/>
    <w:rsid w:val="000920B2"/>
    <w:rsid w:val="000956AB"/>
    <w:rsid w:val="001B0C3A"/>
    <w:rsid w:val="001E4386"/>
    <w:rsid w:val="002D26B3"/>
    <w:rsid w:val="002D5C60"/>
    <w:rsid w:val="00350EF5"/>
    <w:rsid w:val="00350F92"/>
    <w:rsid w:val="00360D0B"/>
    <w:rsid w:val="003657F7"/>
    <w:rsid w:val="003A071E"/>
    <w:rsid w:val="003C2876"/>
    <w:rsid w:val="00437ED4"/>
    <w:rsid w:val="004B2D71"/>
    <w:rsid w:val="004E141C"/>
    <w:rsid w:val="00506C8E"/>
    <w:rsid w:val="00544E4C"/>
    <w:rsid w:val="005C7744"/>
    <w:rsid w:val="006A05D6"/>
    <w:rsid w:val="007012A7"/>
    <w:rsid w:val="00753C00"/>
    <w:rsid w:val="007A6397"/>
    <w:rsid w:val="007B0E71"/>
    <w:rsid w:val="007B1798"/>
    <w:rsid w:val="00872528"/>
    <w:rsid w:val="008B7785"/>
    <w:rsid w:val="008C656F"/>
    <w:rsid w:val="009208E5"/>
    <w:rsid w:val="0093465F"/>
    <w:rsid w:val="00947E27"/>
    <w:rsid w:val="0096192A"/>
    <w:rsid w:val="00A74148"/>
    <w:rsid w:val="00A82C45"/>
    <w:rsid w:val="00AC461D"/>
    <w:rsid w:val="00AD02A6"/>
    <w:rsid w:val="00AE3C3F"/>
    <w:rsid w:val="00B37B73"/>
    <w:rsid w:val="00B82593"/>
    <w:rsid w:val="00C30A05"/>
    <w:rsid w:val="00DD2155"/>
    <w:rsid w:val="00E8524E"/>
    <w:rsid w:val="00F83CF2"/>
    <w:rsid w:val="00FD4ABE"/>
    <w:rsid w:val="00FE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etitita">
    <w:name w:val="petitita"/>
    <w:basedOn w:val="Policepardfaut"/>
    <w:uiPriority w:val="1"/>
    <w:qFormat/>
    <w:rsid w:val="00B82593"/>
    <w:rPr>
      <w:rFonts w:ascii="Comic Sans MS" w:eastAsia="Times New Roman" w:hAnsi="Comic Sans MS" w:cs="Times New Roman"/>
      <w:i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1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etitita">
    <w:name w:val="petitita"/>
    <w:basedOn w:val="Policepardfaut"/>
    <w:uiPriority w:val="1"/>
    <w:qFormat/>
    <w:rsid w:val="00B82593"/>
    <w:rPr>
      <w:rFonts w:ascii="Comic Sans MS" w:eastAsia="Times New Roman" w:hAnsi="Comic Sans MS" w:cs="Times New Roman"/>
      <w:i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1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51461-259C-4B95-8ED0-07A17CDC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1E541564.dotm</Template>
  <TotalTime>11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coyere serge</dc:creator>
  <cp:lastModifiedBy>AUDEBAUD Laurent</cp:lastModifiedBy>
  <cp:revision>4</cp:revision>
  <cp:lastPrinted>2020-03-31T06:46:00Z</cp:lastPrinted>
  <dcterms:created xsi:type="dcterms:W3CDTF">2020-03-30T13:39:00Z</dcterms:created>
  <dcterms:modified xsi:type="dcterms:W3CDTF">2020-03-31T08:20:00Z</dcterms:modified>
</cp:coreProperties>
</file>